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7F4" w:rsidRPr="00575EC3" w:rsidRDefault="00FA67F4" w:rsidP="00FA67F4">
      <w:pPr>
        <w:ind w:firstLine="709"/>
        <w:jc w:val="center"/>
        <w:rPr>
          <w:rFonts w:ascii="Times New Roman" w:hAnsi="Times New Roman"/>
        </w:rPr>
      </w:pPr>
      <w:r w:rsidRPr="00575EC3">
        <w:rPr>
          <w:rFonts w:ascii="Times New Roman" w:hAnsi="Times New Roman"/>
        </w:rPr>
        <w:t xml:space="preserve">СОВЕТ НАРОДНЫХ ДЕПУТАТОВ </w:t>
      </w:r>
    </w:p>
    <w:p w:rsidR="00FA67F4" w:rsidRPr="00575EC3" w:rsidRDefault="00E50F98" w:rsidP="00FA67F4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ЗАПРУДСКОГО</w:t>
      </w:r>
      <w:r w:rsidR="00FA67F4" w:rsidRPr="00575EC3">
        <w:rPr>
          <w:rFonts w:ascii="Times New Roman" w:hAnsi="Times New Roman"/>
        </w:rPr>
        <w:t xml:space="preserve"> СЕЛЬСКОГО ПОСЕЛЕНИЯ </w:t>
      </w:r>
    </w:p>
    <w:p w:rsidR="00FA67F4" w:rsidRPr="00575EC3" w:rsidRDefault="00FA67F4" w:rsidP="00FA67F4">
      <w:pPr>
        <w:ind w:firstLine="709"/>
        <w:jc w:val="center"/>
        <w:rPr>
          <w:rFonts w:ascii="Times New Roman" w:hAnsi="Times New Roman"/>
        </w:rPr>
      </w:pPr>
      <w:r w:rsidRPr="00575EC3">
        <w:rPr>
          <w:rFonts w:ascii="Times New Roman" w:hAnsi="Times New Roman"/>
        </w:rPr>
        <w:t>КАШИРСКОГО МУНИЦИПАЛЬНОГО РАЙОНА</w:t>
      </w:r>
    </w:p>
    <w:p w:rsidR="00FA67F4" w:rsidRPr="00575EC3" w:rsidRDefault="00FA67F4" w:rsidP="00FA67F4">
      <w:pPr>
        <w:ind w:firstLine="709"/>
        <w:jc w:val="center"/>
        <w:rPr>
          <w:rFonts w:ascii="Times New Roman" w:hAnsi="Times New Roman"/>
        </w:rPr>
      </w:pPr>
      <w:r w:rsidRPr="00575EC3">
        <w:rPr>
          <w:rFonts w:ascii="Times New Roman" w:hAnsi="Times New Roman"/>
        </w:rPr>
        <w:t>ВОРОНЕЖСКОЙ ОБЛАСТИ</w:t>
      </w:r>
    </w:p>
    <w:p w:rsidR="00FA67F4" w:rsidRPr="00575EC3" w:rsidRDefault="00FA67F4" w:rsidP="00FA67F4">
      <w:pPr>
        <w:ind w:firstLine="709"/>
        <w:jc w:val="center"/>
        <w:rPr>
          <w:rFonts w:ascii="Times New Roman" w:hAnsi="Times New Roman"/>
        </w:rPr>
      </w:pPr>
    </w:p>
    <w:p w:rsidR="00FA67F4" w:rsidRPr="00575EC3" w:rsidRDefault="00FA67F4" w:rsidP="00FA67F4">
      <w:pPr>
        <w:ind w:firstLine="709"/>
        <w:jc w:val="center"/>
        <w:rPr>
          <w:rFonts w:ascii="Times New Roman" w:hAnsi="Times New Roman"/>
        </w:rPr>
      </w:pPr>
      <w:r w:rsidRPr="00575EC3">
        <w:rPr>
          <w:rFonts w:ascii="Times New Roman" w:hAnsi="Times New Roman"/>
        </w:rPr>
        <w:t>РЕШЕНИЕ</w:t>
      </w:r>
    </w:p>
    <w:p w:rsidR="00FA67F4" w:rsidRPr="00575EC3" w:rsidRDefault="00FA67F4" w:rsidP="00FA67F4">
      <w:pPr>
        <w:ind w:firstLine="709"/>
        <w:rPr>
          <w:rFonts w:ascii="Times New Roman" w:hAnsi="Times New Roman"/>
        </w:rPr>
      </w:pPr>
    </w:p>
    <w:p w:rsidR="00FA67F4" w:rsidRPr="00575EC3" w:rsidRDefault="00FA67F4" w:rsidP="00FA67F4">
      <w:pPr>
        <w:ind w:firstLine="709"/>
        <w:rPr>
          <w:rFonts w:ascii="Times New Roman" w:hAnsi="Times New Roman"/>
        </w:rPr>
      </w:pPr>
      <w:r w:rsidRPr="00575EC3">
        <w:rPr>
          <w:rFonts w:ascii="Times New Roman" w:hAnsi="Times New Roman"/>
        </w:rPr>
        <w:t xml:space="preserve">от </w:t>
      </w:r>
      <w:r w:rsidR="00FE16CA">
        <w:rPr>
          <w:rFonts w:ascii="Times New Roman" w:hAnsi="Times New Roman"/>
        </w:rPr>
        <w:t>26</w:t>
      </w:r>
      <w:r w:rsidR="00190BC7">
        <w:rPr>
          <w:rFonts w:ascii="Times New Roman" w:hAnsi="Times New Roman"/>
        </w:rPr>
        <w:t>.12.</w:t>
      </w:r>
      <w:r w:rsidR="00341071">
        <w:rPr>
          <w:rFonts w:ascii="Times New Roman" w:hAnsi="Times New Roman"/>
        </w:rPr>
        <w:t>2025</w:t>
      </w:r>
      <w:r w:rsidR="0090527B" w:rsidRPr="00AB7784">
        <w:rPr>
          <w:rFonts w:ascii="Times New Roman" w:hAnsi="Times New Roman"/>
        </w:rPr>
        <w:t xml:space="preserve"> г</w:t>
      </w:r>
      <w:r w:rsidR="00242D52" w:rsidRPr="00AB7784">
        <w:rPr>
          <w:rFonts w:ascii="Times New Roman" w:hAnsi="Times New Roman"/>
        </w:rPr>
        <w:t>.</w:t>
      </w:r>
      <w:r w:rsidRPr="00AB7784">
        <w:rPr>
          <w:rFonts w:ascii="Times New Roman" w:hAnsi="Times New Roman"/>
        </w:rPr>
        <w:t xml:space="preserve"> </w:t>
      </w:r>
      <w:r w:rsidR="00190BC7">
        <w:rPr>
          <w:rFonts w:ascii="Times New Roman" w:hAnsi="Times New Roman"/>
        </w:rPr>
        <w:t xml:space="preserve">                                     </w:t>
      </w:r>
      <w:r w:rsidRPr="00AB7784">
        <w:rPr>
          <w:rFonts w:ascii="Times New Roman" w:hAnsi="Times New Roman"/>
        </w:rPr>
        <w:t>№</w:t>
      </w:r>
      <w:r w:rsidR="00FE16CA">
        <w:rPr>
          <w:rFonts w:ascii="Times New Roman" w:hAnsi="Times New Roman"/>
        </w:rPr>
        <w:t xml:space="preserve"> </w:t>
      </w:r>
      <w:r w:rsidR="00190BC7">
        <w:rPr>
          <w:rFonts w:ascii="Times New Roman" w:hAnsi="Times New Roman"/>
        </w:rPr>
        <w:t>28</w:t>
      </w:r>
    </w:p>
    <w:p w:rsidR="00FA67F4" w:rsidRPr="00575EC3" w:rsidRDefault="00E50F98" w:rsidP="00FA67F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с. Запрудское </w:t>
      </w:r>
    </w:p>
    <w:p w:rsidR="00FA67F4" w:rsidRDefault="00FA67F4" w:rsidP="00FA67F4">
      <w:pPr>
        <w:ind w:firstLine="709"/>
        <w:rPr>
          <w:rFonts w:ascii="Times New Roman" w:hAnsi="Times New Roman"/>
        </w:rPr>
      </w:pPr>
    </w:p>
    <w:p w:rsidR="00BB2147" w:rsidRDefault="00BB2147" w:rsidP="00FA67F4">
      <w:pPr>
        <w:ind w:firstLine="709"/>
        <w:rPr>
          <w:rFonts w:ascii="Times New Roman" w:hAnsi="Times New Roman"/>
        </w:rPr>
      </w:pPr>
    </w:p>
    <w:p w:rsidR="00BB2147" w:rsidRPr="00FE16CA" w:rsidRDefault="00BB2147" w:rsidP="003C2FFC">
      <w:pPr>
        <w:ind w:firstLine="0"/>
        <w:rPr>
          <w:rFonts w:ascii="Times New Roman" w:hAnsi="Times New Roman"/>
        </w:rPr>
      </w:pPr>
      <w:r w:rsidRPr="00FE16CA">
        <w:rPr>
          <w:rFonts w:ascii="Times New Roman" w:hAnsi="Times New Roman"/>
        </w:rPr>
        <w:t>Об установлении границ</w:t>
      </w:r>
    </w:p>
    <w:p w:rsidR="00BB2147" w:rsidRPr="00FE16CA" w:rsidRDefault="00BB2147" w:rsidP="003C2FFC">
      <w:pPr>
        <w:ind w:firstLine="0"/>
        <w:rPr>
          <w:rFonts w:ascii="Times New Roman" w:hAnsi="Times New Roman"/>
        </w:rPr>
      </w:pPr>
      <w:r w:rsidRPr="00FE16CA">
        <w:rPr>
          <w:rFonts w:ascii="Times New Roman" w:hAnsi="Times New Roman"/>
        </w:rPr>
        <w:t xml:space="preserve">территориального общественного </w:t>
      </w:r>
      <w:proofErr w:type="gramStart"/>
      <w:r w:rsidRPr="00FE16CA">
        <w:rPr>
          <w:rFonts w:ascii="Times New Roman" w:hAnsi="Times New Roman"/>
        </w:rPr>
        <w:t xml:space="preserve">самоуправления  </w:t>
      </w:r>
      <w:r w:rsidR="00190BC7" w:rsidRPr="00FE16CA">
        <w:rPr>
          <w:rFonts w:ascii="Times New Roman" w:hAnsi="Times New Roman"/>
        </w:rPr>
        <w:t>«</w:t>
      </w:r>
      <w:proofErr w:type="spellStart"/>
      <w:proofErr w:type="gramEnd"/>
      <w:r w:rsidR="00190BC7" w:rsidRPr="00FE16CA">
        <w:rPr>
          <w:rFonts w:ascii="Times New Roman" w:hAnsi="Times New Roman"/>
        </w:rPr>
        <w:t>Запрудский</w:t>
      </w:r>
      <w:proofErr w:type="spellEnd"/>
      <w:r w:rsidR="00190BC7" w:rsidRPr="00FE16CA">
        <w:rPr>
          <w:rFonts w:ascii="Times New Roman" w:hAnsi="Times New Roman"/>
        </w:rPr>
        <w:t xml:space="preserve">» </w:t>
      </w:r>
    </w:p>
    <w:p w:rsidR="00BB2147" w:rsidRPr="00BB2147" w:rsidRDefault="00BB2147" w:rsidP="00BB2147">
      <w:pPr>
        <w:ind w:firstLine="709"/>
        <w:rPr>
          <w:rFonts w:ascii="Times New Roman" w:hAnsi="Times New Roman"/>
          <w:b/>
        </w:rPr>
      </w:pPr>
    </w:p>
    <w:p w:rsidR="00BB2147" w:rsidRPr="00BB2147" w:rsidRDefault="00BB2147" w:rsidP="00BB2147">
      <w:pPr>
        <w:ind w:firstLine="709"/>
        <w:rPr>
          <w:rFonts w:ascii="Times New Roman" w:hAnsi="Times New Roman"/>
        </w:rPr>
      </w:pPr>
    </w:p>
    <w:p w:rsidR="00BB2147" w:rsidRPr="00BB2147" w:rsidRDefault="00BB2147" w:rsidP="00BB2147">
      <w:pPr>
        <w:ind w:firstLine="709"/>
        <w:rPr>
          <w:rFonts w:ascii="Times New Roman" w:hAnsi="Times New Roman"/>
        </w:rPr>
      </w:pPr>
      <w:r w:rsidRPr="00BB2147">
        <w:rPr>
          <w:rFonts w:ascii="Times New Roman" w:hAnsi="Times New Roman"/>
        </w:rPr>
        <w:t xml:space="preserve">В соответствии с Уставом </w:t>
      </w:r>
      <w:proofErr w:type="spellStart"/>
      <w:r w:rsidRPr="00BB2147">
        <w:rPr>
          <w:rFonts w:ascii="Times New Roman" w:hAnsi="Times New Roman"/>
        </w:rPr>
        <w:t>Запрудского</w:t>
      </w:r>
      <w:proofErr w:type="spellEnd"/>
      <w:r w:rsidRPr="00BB2147">
        <w:rPr>
          <w:rFonts w:ascii="Times New Roman" w:hAnsi="Times New Roman"/>
        </w:rPr>
        <w:t xml:space="preserve"> сельского поселения Каширского муниципального района Воронежской области, Порядком о территориальном общественном самоуправлении в   </w:t>
      </w:r>
      <w:proofErr w:type="spellStart"/>
      <w:r w:rsidRPr="00BB2147">
        <w:rPr>
          <w:rFonts w:ascii="Times New Roman" w:hAnsi="Times New Roman"/>
        </w:rPr>
        <w:t>Запрудском</w:t>
      </w:r>
      <w:proofErr w:type="spellEnd"/>
      <w:r w:rsidRPr="00BB2147">
        <w:rPr>
          <w:rFonts w:ascii="Times New Roman" w:hAnsi="Times New Roman"/>
        </w:rPr>
        <w:t xml:space="preserve"> сельском поселении, утвержденным решением Совета  народных депутатов </w:t>
      </w:r>
      <w:proofErr w:type="spellStart"/>
      <w:r w:rsidRPr="00BB2147">
        <w:rPr>
          <w:rFonts w:ascii="Times New Roman" w:hAnsi="Times New Roman"/>
        </w:rPr>
        <w:t>Запрудс</w:t>
      </w:r>
      <w:r w:rsidR="00FE16CA">
        <w:rPr>
          <w:rFonts w:ascii="Times New Roman" w:hAnsi="Times New Roman"/>
        </w:rPr>
        <w:t>кого</w:t>
      </w:r>
      <w:proofErr w:type="spellEnd"/>
      <w:r w:rsidR="00FE16CA">
        <w:rPr>
          <w:rFonts w:ascii="Times New Roman" w:hAnsi="Times New Roman"/>
        </w:rPr>
        <w:t xml:space="preserve"> сельского поселения  от  26.12.2025  года № 27 </w:t>
      </w:r>
      <w:r w:rsidRPr="00BB2147">
        <w:rPr>
          <w:rFonts w:ascii="Times New Roman" w:hAnsi="Times New Roman"/>
        </w:rPr>
        <w:t xml:space="preserve">, учитывая предложение инициативной группы об установлении  границ территории, на которой предполагается осуществление территориального общественного самоуправления,   Совет народных депутатов </w:t>
      </w:r>
      <w:proofErr w:type="spellStart"/>
      <w:r w:rsidRPr="00BB2147">
        <w:rPr>
          <w:rFonts w:ascii="Times New Roman" w:hAnsi="Times New Roman"/>
        </w:rPr>
        <w:t>Запрудского</w:t>
      </w:r>
      <w:proofErr w:type="spellEnd"/>
      <w:r w:rsidRPr="00BB2147">
        <w:rPr>
          <w:rFonts w:ascii="Times New Roman" w:hAnsi="Times New Roman"/>
        </w:rPr>
        <w:t xml:space="preserve"> сельского поселения Каширского муниципального района</w:t>
      </w:r>
    </w:p>
    <w:p w:rsidR="00BB2147" w:rsidRDefault="00BB2147" w:rsidP="00FA67F4">
      <w:pPr>
        <w:ind w:firstLine="709"/>
        <w:rPr>
          <w:rFonts w:ascii="Times New Roman" w:hAnsi="Times New Roman"/>
        </w:rPr>
      </w:pPr>
    </w:p>
    <w:p w:rsidR="00BB2147" w:rsidRPr="00575EC3" w:rsidRDefault="00BB2147" w:rsidP="00FE16CA">
      <w:pPr>
        <w:ind w:firstLine="0"/>
        <w:rPr>
          <w:rFonts w:ascii="Times New Roman" w:hAnsi="Times New Roman"/>
        </w:rPr>
      </w:pPr>
    </w:p>
    <w:p w:rsidR="006950D6" w:rsidRPr="00575EC3" w:rsidRDefault="006950D6" w:rsidP="00FE16CA">
      <w:pPr>
        <w:ind w:firstLine="709"/>
        <w:jc w:val="center"/>
        <w:rPr>
          <w:rFonts w:ascii="Times New Roman" w:hAnsi="Times New Roman"/>
        </w:rPr>
      </w:pPr>
      <w:r w:rsidRPr="00575EC3">
        <w:rPr>
          <w:rFonts w:ascii="Times New Roman" w:hAnsi="Times New Roman"/>
        </w:rPr>
        <w:t>РЕШИЛ:</w:t>
      </w:r>
    </w:p>
    <w:p w:rsidR="006950D6" w:rsidRPr="00575EC3" w:rsidRDefault="006950D6" w:rsidP="006950D6">
      <w:pPr>
        <w:ind w:firstLine="709"/>
        <w:jc w:val="center"/>
        <w:rPr>
          <w:rFonts w:ascii="Times New Roman" w:hAnsi="Times New Roman"/>
        </w:rPr>
      </w:pPr>
    </w:p>
    <w:p w:rsidR="00021CD5" w:rsidRDefault="00021CD5" w:rsidP="00021CD5">
      <w:pPr>
        <w:ind w:firstLine="709"/>
        <w:rPr>
          <w:rFonts w:ascii="Times New Roman" w:hAnsi="Times New Roman"/>
        </w:rPr>
      </w:pPr>
      <w:r w:rsidRPr="00021CD5">
        <w:rPr>
          <w:rFonts w:ascii="Times New Roman" w:hAnsi="Times New Roman"/>
        </w:rPr>
        <w:t>1. Установить границы территориального общественного самоуправления</w:t>
      </w:r>
      <w:r w:rsidR="002D160D">
        <w:rPr>
          <w:rFonts w:ascii="Times New Roman" w:hAnsi="Times New Roman"/>
        </w:rPr>
        <w:t xml:space="preserve"> «</w:t>
      </w:r>
      <w:proofErr w:type="spellStart"/>
      <w:r w:rsidR="002D160D">
        <w:rPr>
          <w:rFonts w:ascii="Times New Roman" w:hAnsi="Times New Roman"/>
        </w:rPr>
        <w:t>Запрудский</w:t>
      </w:r>
      <w:proofErr w:type="spellEnd"/>
      <w:r w:rsidR="00802782">
        <w:rPr>
          <w:rFonts w:ascii="Times New Roman" w:hAnsi="Times New Roman"/>
        </w:rPr>
        <w:t>»</w:t>
      </w:r>
      <w:r w:rsidRPr="00021CD5">
        <w:rPr>
          <w:rFonts w:ascii="Times New Roman" w:hAnsi="Times New Roman"/>
        </w:rPr>
        <w:t xml:space="preserve"> в пределах следующих территорий проживания граждан (описание границ ТОС </w:t>
      </w:r>
      <w:r w:rsidR="001F5E7C">
        <w:rPr>
          <w:rFonts w:ascii="Times New Roman" w:hAnsi="Times New Roman"/>
        </w:rPr>
        <w:t xml:space="preserve">приложение №1, №2 </w:t>
      </w:r>
      <w:r w:rsidRPr="00021CD5">
        <w:rPr>
          <w:rFonts w:ascii="Times New Roman" w:hAnsi="Times New Roman"/>
        </w:rPr>
        <w:t>прилагается).</w:t>
      </w:r>
    </w:p>
    <w:p w:rsidR="00021CD5" w:rsidRPr="00021CD5" w:rsidRDefault="0081665D" w:rsidP="00021CD5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021CD5" w:rsidRPr="00021CD5">
        <w:rPr>
          <w:rFonts w:ascii="Times New Roman" w:hAnsi="Times New Roman"/>
        </w:rPr>
        <w:t xml:space="preserve">. Настоящее решение вступает в силу с момента подписания. </w:t>
      </w:r>
    </w:p>
    <w:p w:rsidR="00021CD5" w:rsidRPr="00021CD5" w:rsidRDefault="00021CD5" w:rsidP="00021CD5">
      <w:pPr>
        <w:ind w:firstLine="709"/>
        <w:rPr>
          <w:rFonts w:ascii="Times New Roman" w:hAnsi="Times New Roman"/>
        </w:rPr>
      </w:pPr>
    </w:p>
    <w:p w:rsidR="00021CD5" w:rsidRPr="00021CD5" w:rsidRDefault="00021CD5" w:rsidP="00021CD5">
      <w:pPr>
        <w:ind w:firstLine="709"/>
        <w:rPr>
          <w:rFonts w:ascii="Times New Roman" w:hAnsi="Times New Roman"/>
        </w:rPr>
      </w:pPr>
    </w:p>
    <w:p w:rsidR="00021CD5" w:rsidRPr="00021CD5" w:rsidRDefault="00021CD5" w:rsidP="00021CD5">
      <w:pPr>
        <w:ind w:firstLine="709"/>
        <w:rPr>
          <w:rFonts w:ascii="Times New Roman" w:hAnsi="Times New Roman"/>
        </w:rPr>
      </w:pPr>
    </w:p>
    <w:p w:rsidR="00021CD5" w:rsidRPr="00021CD5" w:rsidRDefault="00021CD5" w:rsidP="00021CD5">
      <w:pPr>
        <w:ind w:firstLine="709"/>
        <w:rPr>
          <w:rFonts w:ascii="Times New Roman" w:hAnsi="Times New Roman"/>
        </w:rPr>
      </w:pPr>
      <w:r w:rsidRPr="00021CD5">
        <w:rPr>
          <w:rFonts w:ascii="Times New Roman" w:hAnsi="Times New Roman"/>
        </w:rPr>
        <w:t xml:space="preserve">Глава   </w:t>
      </w:r>
      <w:proofErr w:type="spellStart"/>
      <w:r w:rsidR="00E50F98">
        <w:rPr>
          <w:rFonts w:ascii="Times New Roman" w:hAnsi="Times New Roman"/>
        </w:rPr>
        <w:t>Запрудского</w:t>
      </w:r>
      <w:proofErr w:type="spellEnd"/>
      <w:r w:rsidRPr="00021CD5">
        <w:rPr>
          <w:rFonts w:ascii="Times New Roman" w:hAnsi="Times New Roman"/>
        </w:rPr>
        <w:t xml:space="preserve"> сельского  </w:t>
      </w:r>
    </w:p>
    <w:p w:rsidR="00021CD5" w:rsidRPr="00021CD5" w:rsidRDefault="00021CD5" w:rsidP="00021CD5">
      <w:pPr>
        <w:ind w:firstLine="709"/>
        <w:rPr>
          <w:rFonts w:ascii="Times New Roman" w:hAnsi="Times New Roman"/>
        </w:rPr>
      </w:pPr>
      <w:r w:rsidRPr="00021CD5">
        <w:rPr>
          <w:rFonts w:ascii="Times New Roman" w:hAnsi="Times New Roman"/>
        </w:rPr>
        <w:t xml:space="preserve">поселения Каширского муниципального </w:t>
      </w:r>
    </w:p>
    <w:p w:rsidR="00021CD5" w:rsidRPr="00021CD5" w:rsidRDefault="00021CD5" w:rsidP="00021CD5">
      <w:pPr>
        <w:ind w:firstLine="709"/>
        <w:rPr>
          <w:rFonts w:ascii="Times New Roman" w:hAnsi="Times New Roman"/>
        </w:rPr>
      </w:pPr>
      <w:r w:rsidRPr="00021CD5">
        <w:rPr>
          <w:rFonts w:ascii="Times New Roman" w:hAnsi="Times New Roman"/>
        </w:rPr>
        <w:t>района Воронежской области</w:t>
      </w:r>
      <w:r w:rsidRPr="00021CD5">
        <w:rPr>
          <w:rFonts w:ascii="Times New Roman" w:hAnsi="Times New Roman"/>
        </w:rPr>
        <w:tab/>
        <w:t xml:space="preserve">                                </w:t>
      </w:r>
      <w:r w:rsidR="001A3793">
        <w:rPr>
          <w:rFonts w:ascii="Times New Roman" w:hAnsi="Times New Roman"/>
        </w:rPr>
        <w:t xml:space="preserve">                   А.В. Нестеров</w:t>
      </w:r>
    </w:p>
    <w:p w:rsidR="00021CD5" w:rsidRPr="00021CD5" w:rsidRDefault="00021CD5" w:rsidP="00021CD5">
      <w:pPr>
        <w:ind w:firstLine="709"/>
        <w:rPr>
          <w:rFonts w:ascii="Times New Roman" w:hAnsi="Times New Roman"/>
        </w:rPr>
      </w:pPr>
    </w:p>
    <w:p w:rsidR="00021CD5" w:rsidRPr="00021CD5" w:rsidRDefault="00021CD5" w:rsidP="00021CD5">
      <w:pPr>
        <w:ind w:firstLine="709"/>
        <w:rPr>
          <w:rFonts w:ascii="Times New Roman" w:hAnsi="Times New Roman"/>
        </w:rPr>
      </w:pPr>
      <w:r w:rsidRPr="00021CD5">
        <w:rPr>
          <w:rFonts w:ascii="Times New Roman" w:hAnsi="Times New Roman"/>
        </w:rPr>
        <w:t>Председатель Совета народных депутатов</w:t>
      </w:r>
    </w:p>
    <w:p w:rsidR="00021CD5" w:rsidRPr="00021CD5" w:rsidRDefault="00E50F98" w:rsidP="00021CD5">
      <w:pPr>
        <w:ind w:firstLine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Запрудского</w:t>
      </w:r>
      <w:proofErr w:type="spellEnd"/>
      <w:r w:rsidR="00021CD5" w:rsidRPr="00021CD5">
        <w:rPr>
          <w:rFonts w:ascii="Times New Roman" w:hAnsi="Times New Roman"/>
        </w:rPr>
        <w:t xml:space="preserve"> сельского поселения </w:t>
      </w:r>
    </w:p>
    <w:p w:rsidR="00021CD5" w:rsidRPr="00021CD5" w:rsidRDefault="00021CD5" w:rsidP="00021CD5">
      <w:pPr>
        <w:ind w:firstLine="709"/>
        <w:rPr>
          <w:rFonts w:ascii="Times New Roman" w:hAnsi="Times New Roman"/>
        </w:rPr>
      </w:pPr>
      <w:r w:rsidRPr="00021CD5">
        <w:rPr>
          <w:rFonts w:ascii="Times New Roman" w:hAnsi="Times New Roman"/>
        </w:rPr>
        <w:t xml:space="preserve">Каширского муниципального района </w:t>
      </w:r>
    </w:p>
    <w:p w:rsidR="00021CD5" w:rsidRDefault="00021CD5" w:rsidP="00FD082D">
      <w:pPr>
        <w:ind w:firstLine="709"/>
        <w:rPr>
          <w:rFonts w:ascii="Times New Roman" w:hAnsi="Times New Roman"/>
        </w:rPr>
        <w:sectPr w:rsidR="00021CD5" w:rsidSect="00046ABB">
          <w:headerReference w:type="default" r:id="rId7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021CD5">
        <w:rPr>
          <w:rFonts w:ascii="Times New Roman" w:hAnsi="Times New Roman"/>
        </w:rPr>
        <w:t xml:space="preserve">Воронежской области                                                            </w:t>
      </w:r>
      <w:r>
        <w:rPr>
          <w:rFonts w:ascii="Times New Roman" w:hAnsi="Times New Roman"/>
        </w:rPr>
        <w:tab/>
      </w:r>
      <w:r w:rsidR="001A3793">
        <w:rPr>
          <w:rFonts w:ascii="Times New Roman" w:hAnsi="Times New Roman"/>
        </w:rPr>
        <w:t xml:space="preserve">   И.С. </w:t>
      </w:r>
      <w:proofErr w:type="spellStart"/>
      <w:r w:rsidR="001A3793">
        <w:rPr>
          <w:rFonts w:ascii="Times New Roman" w:hAnsi="Times New Roman"/>
        </w:rPr>
        <w:t>Брысенкова</w:t>
      </w:r>
      <w:proofErr w:type="spellEnd"/>
    </w:p>
    <w:p w:rsidR="00802782" w:rsidRDefault="00802782" w:rsidP="004D52F9">
      <w:pPr>
        <w:pStyle w:val="af"/>
        <w:ind w:firstLine="0"/>
        <w:jc w:val="right"/>
        <w:rPr>
          <w:rFonts w:ascii="Times New Roman" w:hAnsi="Times New Roman"/>
          <w:sz w:val="20"/>
          <w:szCs w:val="20"/>
        </w:rPr>
      </w:pPr>
      <w:r w:rsidRPr="00694729">
        <w:rPr>
          <w:rFonts w:ascii="Times New Roman" w:hAnsi="Times New Roman"/>
          <w:sz w:val="20"/>
          <w:szCs w:val="20"/>
        </w:rPr>
        <w:lastRenderedPageBreak/>
        <w:t>Приложение №1</w:t>
      </w:r>
    </w:p>
    <w:p w:rsidR="00802782" w:rsidRPr="00694729" w:rsidRDefault="00802782" w:rsidP="004D52F9">
      <w:pPr>
        <w:pStyle w:val="af"/>
        <w:ind w:left="-567" w:firstLine="1134"/>
        <w:jc w:val="right"/>
        <w:rPr>
          <w:rFonts w:ascii="Times New Roman" w:hAnsi="Times New Roman"/>
          <w:sz w:val="20"/>
          <w:szCs w:val="20"/>
        </w:rPr>
      </w:pPr>
      <w:r w:rsidRPr="00694729">
        <w:rPr>
          <w:rFonts w:ascii="Times New Roman" w:hAnsi="Times New Roman"/>
          <w:sz w:val="20"/>
          <w:szCs w:val="20"/>
        </w:rPr>
        <w:t xml:space="preserve"> к Решению Совета народных депутатов</w:t>
      </w:r>
    </w:p>
    <w:p w:rsidR="00802782" w:rsidRDefault="00E50F98" w:rsidP="004D52F9">
      <w:pPr>
        <w:pStyle w:val="af"/>
        <w:ind w:left="-567" w:firstLine="1134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Запрудского</w:t>
      </w:r>
      <w:proofErr w:type="spellEnd"/>
      <w:r w:rsidR="00802782" w:rsidRPr="00694729">
        <w:rPr>
          <w:rFonts w:ascii="Times New Roman" w:hAnsi="Times New Roman"/>
          <w:sz w:val="20"/>
          <w:szCs w:val="20"/>
        </w:rPr>
        <w:t xml:space="preserve"> сельского поселения</w:t>
      </w:r>
      <w:r w:rsidR="00802782">
        <w:rPr>
          <w:rFonts w:ascii="Times New Roman" w:hAnsi="Times New Roman"/>
          <w:sz w:val="20"/>
          <w:szCs w:val="20"/>
        </w:rPr>
        <w:t xml:space="preserve"> </w:t>
      </w:r>
    </w:p>
    <w:p w:rsidR="00802782" w:rsidRPr="00694729" w:rsidRDefault="00802782" w:rsidP="004D52F9">
      <w:pPr>
        <w:pStyle w:val="af"/>
        <w:ind w:left="-567" w:firstLine="1134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94729">
        <w:rPr>
          <w:rFonts w:ascii="Times New Roman" w:hAnsi="Times New Roman"/>
          <w:sz w:val="20"/>
          <w:szCs w:val="20"/>
        </w:rPr>
        <w:t>Каширского  муниципального</w:t>
      </w:r>
      <w:proofErr w:type="gramEnd"/>
      <w:r w:rsidRPr="00694729">
        <w:rPr>
          <w:rFonts w:ascii="Times New Roman" w:hAnsi="Times New Roman"/>
          <w:sz w:val="20"/>
          <w:szCs w:val="20"/>
        </w:rPr>
        <w:t xml:space="preserve"> района</w:t>
      </w:r>
    </w:p>
    <w:p w:rsidR="00802782" w:rsidRPr="00694729" w:rsidRDefault="00802782" w:rsidP="004D52F9">
      <w:pPr>
        <w:pStyle w:val="af"/>
        <w:ind w:left="-567" w:firstLine="1134"/>
        <w:jc w:val="right"/>
        <w:rPr>
          <w:rFonts w:ascii="Times New Roman" w:hAnsi="Times New Roman"/>
          <w:sz w:val="20"/>
          <w:szCs w:val="20"/>
        </w:rPr>
      </w:pPr>
      <w:r w:rsidRPr="00694729">
        <w:rPr>
          <w:rFonts w:ascii="Times New Roman" w:hAnsi="Times New Roman"/>
          <w:sz w:val="20"/>
          <w:szCs w:val="20"/>
        </w:rPr>
        <w:t>Воронежской области</w:t>
      </w:r>
    </w:p>
    <w:p w:rsidR="00802782" w:rsidRDefault="00802782" w:rsidP="004D52F9">
      <w:pPr>
        <w:pStyle w:val="af"/>
        <w:ind w:left="-567" w:firstLine="1134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94729">
        <w:rPr>
          <w:rFonts w:ascii="Times New Roman" w:hAnsi="Times New Roman"/>
          <w:sz w:val="20"/>
          <w:szCs w:val="20"/>
        </w:rPr>
        <w:t xml:space="preserve">от  </w:t>
      </w:r>
      <w:r w:rsidR="00FE16CA">
        <w:rPr>
          <w:rFonts w:ascii="Times New Roman" w:hAnsi="Times New Roman"/>
          <w:sz w:val="20"/>
          <w:szCs w:val="20"/>
        </w:rPr>
        <w:t>26</w:t>
      </w:r>
      <w:r w:rsidR="00190BC7">
        <w:rPr>
          <w:rFonts w:ascii="Times New Roman" w:hAnsi="Times New Roman"/>
          <w:sz w:val="20"/>
          <w:szCs w:val="20"/>
        </w:rPr>
        <w:t>.12</w:t>
      </w:r>
      <w:r w:rsidRPr="00694729">
        <w:rPr>
          <w:rFonts w:ascii="Times New Roman" w:hAnsi="Times New Roman"/>
          <w:sz w:val="20"/>
          <w:szCs w:val="20"/>
        </w:rPr>
        <w:t>.202</w:t>
      </w:r>
      <w:r>
        <w:rPr>
          <w:rFonts w:ascii="Times New Roman" w:hAnsi="Times New Roman"/>
          <w:sz w:val="20"/>
          <w:szCs w:val="20"/>
        </w:rPr>
        <w:t>5</w:t>
      </w:r>
      <w:proofErr w:type="gramEnd"/>
      <w:r w:rsidRPr="00694729">
        <w:rPr>
          <w:rFonts w:ascii="Times New Roman" w:hAnsi="Times New Roman"/>
          <w:sz w:val="20"/>
          <w:szCs w:val="20"/>
        </w:rPr>
        <w:t xml:space="preserve"> г№ </w:t>
      </w:r>
      <w:r w:rsidR="00190BC7">
        <w:rPr>
          <w:rFonts w:ascii="Times New Roman" w:hAnsi="Times New Roman"/>
          <w:sz w:val="20"/>
          <w:szCs w:val="20"/>
        </w:rPr>
        <w:t>28</w:t>
      </w:r>
    </w:p>
    <w:p w:rsidR="00802782" w:rsidRDefault="00802782" w:rsidP="00FD082D">
      <w:pPr>
        <w:pStyle w:val="af"/>
        <w:ind w:firstLine="0"/>
        <w:rPr>
          <w:rFonts w:ascii="Times New Roman" w:hAnsi="Times New Roman"/>
          <w:sz w:val="20"/>
          <w:szCs w:val="20"/>
        </w:rPr>
      </w:pPr>
    </w:p>
    <w:p w:rsidR="00802782" w:rsidRPr="00FD082D" w:rsidRDefault="00802782" w:rsidP="004F3D64">
      <w:pPr>
        <w:pStyle w:val="af"/>
        <w:ind w:left="-567" w:firstLine="1134"/>
        <w:jc w:val="center"/>
        <w:rPr>
          <w:rFonts w:ascii="Times New Roman" w:hAnsi="Times New Roman"/>
        </w:rPr>
      </w:pPr>
      <w:r w:rsidRPr="00FD082D">
        <w:rPr>
          <w:rFonts w:ascii="Times New Roman" w:hAnsi="Times New Roman"/>
        </w:rPr>
        <w:t>Схема границы территориальног</w:t>
      </w:r>
      <w:r w:rsidR="005412D4" w:rsidRPr="00FD082D">
        <w:rPr>
          <w:rFonts w:ascii="Times New Roman" w:hAnsi="Times New Roman"/>
        </w:rPr>
        <w:t xml:space="preserve">о общественного самоуправления </w:t>
      </w:r>
    </w:p>
    <w:p w:rsidR="00802782" w:rsidRPr="00FD082D" w:rsidRDefault="004F3D64" w:rsidP="004F3D64">
      <w:pPr>
        <w:pStyle w:val="af"/>
        <w:ind w:left="-567" w:firstLine="1134"/>
        <w:jc w:val="center"/>
        <w:rPr>
          <w:rFonts w:ascii="Times New Roman" w:hAnsi="Times New Roman"/>
        </w:rPr>
      </w:pPr>
      <w:r w:rsidRPr="00FD082D">
        <w:rPr>
          <w:rFonts w:ascii="Times New Roman" w:hAnsi="Times New Roman"/>
        </w:rPr>
        <w:t>ТОС «</w:t>
      </w:r>
      <w:proofErr w:type="spellStart"/>
      <w:r w:rsidRPr="00FD082D">
        <w:rPr>
          <w:rFonts w:ascii="Times New Roman" w:hAnsi="Times New Roman"/>
        </w:rPr>
        <w:t>Запрудский</w:t>
      </w:r>
      <w:proofErr w:type="spellEnd"/>
      <w:r w:rsidR="00802782" w:rsidRPr="00FD082D">
        <w:rPr>
          <w:rFonts w:ascii="Times New Roman" w:hAnsi="Times New Roman"/>
        </w:rPr>
        <w:t>»</w:t>
      </w:r>
    </w:p>
    <w:p w:rsidR="0055673B" w:rsidRPr="00FD082D" w:rsidRDefault="00E50F98" w:rsidP="004F3D64">
      <w:pPr>
        <w:pStyle w:val="af"/>
        <w:ind w:left="-567" w:firstLine="1134"/>
        <w:jc w:val="center"/>
        <w:rPr>
          <w:rFonts w:ascii="Times New Roman" w:hAnsi="Times New Roman"/>
        </w:rPr>
      </w:pPr>
      <w:proofErr w:type="spellStart"/>
      <w:r w:rsidRPr="00FD082D">
        <w:rPr>
          <w:rFonts w:ascii="Times New Roman" w:hAnsi="Times New Roman"/>
        </w:rPr>
        <w:t>Запрудского</w:t>
      </w:r>
      <w:proofErr w:type="spellEnd"/>
      <w:r w:rsidR="00802782" w:rsidRPr="00FD082D">
        <w:rPr>
          <w:rFonts w:ascii="Times New Roman" w:hAnsi="Times New Roman"/>
        </w:rPr>
        <w:t xml:space="preserve"> сельского поселения Каширского муниципального района Воронежской области</w:t>
      </w:r>
    </w:p>
    <w:p w:rsidR="0055673B" w:rsidRPr="0055673B" w:rsidRDefault="0055673B" w:rsidP="004F3D64">
      <w:pPr>
        <w:ind w:left="-567" w:firstLine="1134"/>
      </w:pPr>
    </w:p>
    <w:p w:rsidR="0055673B" w:rsidRDefault="0055673B" w:rsidP="004F3D64">
      <w:pPr>
        <w:tabs>
          <w:tab w:val="left" w:pos="5415"/>
        </w:tabs>
        <w:ind w:left="-567" w:firstLine="1134"/>
      </w:pPr>
      <w:r>
        <w:tab/>
      </w:r>
    </w:p>
    <w:p w:rsidR="00802782" w:rsidRDefault="00802782" w:rsidP="004F3D64">
      <w:pPr>
        <w:ind w:left="-567" w:firstLine="1134"/>
      </w:pPr>
    </w:p>
    <w:p w:rsidR="004D52F9" w:rsidRDefault="007E62E7" w:rsidP="009813FF">
      <w:pPr>
        <w:ind w:left="-567" w:firstLine="1134"/>
      </w:pPr>
      <w:r>
        <w:rPr>
          <w:noProof/>
        </w:rPr>
        <w:lastRenderedPageBreak/>
        <w:drawing>
          <wp:inline distT="0" distB="0" distL="0" distR="0" wp14:anchorId="7A15AD76" wp14:editId="2CAC92C9">
            <wp:extent cx="5023061" cy="5900420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061" cy="590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2F9" w:rsidRDefault="004D52F9" w:rsidP="007E62E7">
      <w:pPr>
        <w:ind w:left="-567" w:firstLine="1134"/>
      </w:pPr>
    </w:p>
    <w:p w:rsidR="009813FF" w:rsidRDefault="004D52F9" w:rsidP="007E62E7">
      <w:pPr>
        <w:ind w:left="-567" w:firstLine="1134"/>
        <w:rPr>
          <w:lang w:val="en-US"/>
        </w:rPr>
      </w:pPr>
      <w:r>
        <w:rPr>
          <w:lang w:val="en-US"/>
        </w:rPr>
        <w:t xml:space="preserve">                                                        </w:t>
      </w:r>
    </w:p>
    <w:p w:rsidR="007E62E7" w:rsidRDefault="007E62E7" w:rsidP="009813FF">
      <w:pPr>
        <w:ind w:left="-567" w:firstLine="1134"/>
        <w:jc w:val="center"/>
      </w:pPr>
      <w:r w:rsidRPr="007E62E7">
        <w:lastRenderedPageBreak/>
        <w:t>ул. Ленина</w:t>
      </w:r>
    </w:p>
    <w:p w:rsidR="00226CA4" w:rsidRPr="007E62E7" w:rsidRDefault="00226CA4" w:rsidP="009813FF">
      <w:pPr>
        <w:ind w:left="-567" w:firstLine="1134"/>
        <w:jc w:val="center"/>
      </w:pPr>
    </w:p>
    <w:p w:rsidR="007E62E7" w:rsidRPr="007E62E7" w:rsidRDefault="007E62E7" w:rsidP="007E62E7">
      <w:pPr>
        <w:ind w:left="-567" w:firstLine="1134"/>
      </w:pPr>
      <w:r w:rsidRPr="007E62E7">
        <w:rPr>
          <w:noProof/>
        </w:rPr>
        <w:drawing>
          <wp:inline distT="0" distB="0" distL="0" distR="0" wp14:anchorId="09ADCE83" wp14:editId="6BD83A80">
            <wp:extent cx="6638925" cy="34497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енина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081" cy="348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2E7" w:rsidRPr="007E62E7" w:rsidRDefault="007E62E7" w:rsidP="007E62E7">
      <w:pPr>
        <w:ind w:left="-567" w:firstLine="1134"/>
      </w:pPr>
    </w:p>
    <w:p w:rsidR="007E62E7" w:rsidRPr="007E62E7" w:rsidRDefault="007E62E7" w:rsidP="007E62E7">
      <w:pPr>
        <w:ind w:left="-567" w:firstLine="1134"/>
      </w:pPr>
    </w:p>
    <w:p w:rsidR="007E62E7" w:rsidRPr="007E62E7" w:rsidRDefault="007E62E7" w:rsidP="007E62E7">
      <w:pPr>
        <w:ind w:left="-567" w:firstLine="1134"/>
      </w:pPr>
    </w:p>
    <w:p w:rsidR="007E62E7" w:rsidRPr="007E62E7" w:rsidRDefault="007E62E7" w:rsidP="007E62E7">
      <w:pPr>
        <w:ind w:left="-567" w:firstLine="1134"/>
      </w:pPr>
    </w:p>
    <w:p w:rsidR="007E62E7" w:rsidRPr="007E62E7" w:rsidRDefault="007E62E7" w:rsidP="007E62E7">
      <w:pPr>
        <w:ind w:left="-567" w:firstLine="1134"/>
      </w:pPr>
    </w:p>
    <w:p w:rsidR="007E62E7" w:rsidRPr="007E62E7" w:rsidRDefault="007E62E7" w:rsidP="007E62E7">
      <w:pPr>
        <w:ind w:left="-567" w:firstLine="1134"/>
      </w:pPr>
    </w:p>
    <w:p w:rsidR="007E62E7" w:rsidRPr="007E62E7" w:rsidRDefault="007E62E7" w:rsidP="007E62E7">
      <w:pPr>
        <w:ind w:left="-567" w:firstLine="1134"/>
      </w:pPr>
    </w:p>
    <w:p w:rsidR="007E62E7" w:rsidRPr="007E62E7" w:rsidRDefault="007E62E7" w:rsidP="007E62E7">
      <w:pPr>
        <w:ind w:left="-567" w:firstLine="1134"/>
      </w:pPr>
    </w:p>
    <w:p w:rsidR="004F2E79" w:rsidRDefault="004F2E79" w:rsidP="004F3D64">
      <w:pPr>
        <w:ind w:left="-567" w:firstLine="1134"/>
      </w:pPr>
    </w:p>
    <w:p w:rsidR="004F2E79" w:rsidRDefault="004F2E79" w:rsidP="004F3D64">
      <w:pPr>
        <w:ind w:left="-567" w:firstLine="1134"/>
      </w:pPr>
    </w:p>
    <w:p w:rsidR="004F2E79" w:rsidRDefault="004F2E79" w:rsidP="004F3D64">
      <w:pPr>
        <w:ind w:left="-567" w:firstLine="1134"/>
      </w:pPr>
    </w:p>
    <w:p w:rsidR="004F2E79" w:rsidRDefault="004F2E79" w:rsidP="004F3D64">
      <w:pPr>
        <w:ind w:left="-567" w:firstLine="1134"/>
      </w:pPr>
    </w:p>
    <w:p w:rsidR="004F2E79" w:rsidRDefault="004F2E79" w:rsidP="004F3D64">
      <w:pPr>
        <w:ind w:left="-567" w:firstLine="1134"/>
      </w:pPr>
    </w:p>
    <w:p w:rsidR="00226CA4" w:rsidRDefault="00226CA4" w:rsidP="007E62E7">
      <w:pPr>
        <w:jc w:val="center"/>
        <w:rPr>
          <w:rFonts w:ascii="Times New Roman" w:hAnsi="Times New Roman"/>
          <w:sz w:val="28"/>
        </w:rPr>
      </w:pPr>
    </w:p>
    <w:p w:rsidR="00226CA4" w:rsidRDefault="00226CA4" w:rsidP="007E62E7">
      <w:pPr>
        <w:jc w:val="center"/>
        <w:rPr>
          <w:rFonts w:ascii="Times New Roman" w:hAnsi="Times New Roman"/>
          <w:sz w:val="28"/>
        </w:rPr>
      </w:pPr>
    </w:p>
    <w:p w:rsidR="007E62E7" w:rsidRDefault="007E62E7" w:rsidP="007E62E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ул. Молодежная</w:t>
      </w:r>
    </w:p>
    <w:p w:rsidR="00226CA4" w:rsidRDefault="00226CA4" w:rsidP="007E62E7">
      <w:pPr>
        <w:jc w:val="center"/>
        <w:rPr>
          <w:rFonts w:ascii="Times New Roman" w:hAnsi="Times New Roman"/>
          <w:sz w:val="28"/>
        </w:rPr>
      </w:pPr>
    </w:p>
    <w:p w:rsidR="007E62E7" w:rsidRDefault="007E62E7" w:rsidP="007E62E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1758D65E" wp14:editId="462498C8">
            <wp:extent cx="6986270" cy="2800743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молодежная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781" cy="281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E79" w:rsidRDefault="004F2E79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Pr="007E62E7" w:rsidRDefault="007E62E7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7E62E7" w:rsidRDefault="007E62E7" w:rsidP="007E62E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7E62E7">
        <w:rPr>
          <w:rFonts w:ascii="Times New Roman" w:eastAsiaTheme="minorHAnsi" w:hAnsi="Times New Roman"/>
          <w:sz w:val="28"/>
          <w:szCs w:val="22"/>
          <w:lang w:eastAsia="en-US"/>
        </w:rPr>
        <w:lastRenderedPageBreak/>
        <w:t>ул. Свободы</w:t>
      </w:r>
    </w:p>
    <w:p w:rsidR="00226CA4" w:rsidRPr="007E62E7" w:rsidRDefault="00226CA4" w:rsidP="007E62E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7E62E7" w:rsidRPr="007E62E7" w:rsidRDefault="007E62E7" w:rsidP="007E62E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7E62E7">
        <w:rPr>
          <w:rFonts w:ascii="Times New Roman" w:eastAsiaTheme="minorHAnsi" w:hAnsi="Times New Roman"/>
          <w:noProof/>
          <w:sz w:val="28"/>
          <w:szCs w:val="22"/>
        </w:rPr>
        <w:drawing>
          <wp:inline distT="0" distB="0" distL="0" distR="0" wp14:anchorId="4C36C2A8" wp14:editId="6BD68E5B">
            <wp:extent cx="7935964" cy="276860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вободы (1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3399" cy="27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E79" w:rsidRDefault="004F2E79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7E62E7" w:rsidRDefault="007E62E7" w:rsidP="004F3D64">
      <w:pPr>
        <w:ind w:left="-567" w:firstLine="1134"/>
      </w:pPr>
    </w:p>
    <w:p w:rsidR="00190BC7" w:rsidRDefault="00190BC7" w:rsidP="007E62E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190BC7" w:rsidRDefault="00190BC7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7E62E7" w:rsidRPr="007E62E7" w:rsidRDefault="007E62E7" w:rsidP="007E62E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7E62E7">
        <w:rPr>
          <w:rFonts w:ascii="Times New Roman" w:eastAsiaTheme="minorHAnsi" w:hAnsi="Times New Roman"/>
          <w:sz w:val="28"/>
          <w:szCs w:val="22"/>
          <w:lang w:eastAsia="en-US"/>
        </w:rPr>
        <w:lastRenderedPageBreak/>
        <w:t>ул. Совхозная</w:t>
      </w:r>
    </w:p>
    <w:p w:rsidR="007E62E7" w:rsidRPr="007E62E7" w:rsidRDefault="007E62E7" w:rsidP="007E62E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7E62E7">
        <w:rPr>
          <w:rFonts w:ascii="Times New Roman" w:eastAsiaTheme="minorHAnsi" w:hAnsi="Times New Roman"/>
          <w:noProof/>
          <w:sz w:val="28"/>
          <w:szCs w:val="22"/>
        </w:rPr>
        <w:drawing>
          <wp:inline distT="0" distB="0" distL="0" distR="0" wp14:anchorId="2456A585" wp14:editId="2B18A214">
            <wp:extent cx="6952487" cy="4773106"/>
            <wp:effectExtent l="0" t="0" r="127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вхозная (1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4177" cy="482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2E7" w:rsidRDefault="007E62E7" w:rsidP="007E62E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3549BA" w:rsidRDefault="003549BA" w:rsidP="007E62E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3549BA" w:rsidRDefault="003549BA" w:rsidP="007E62E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190BC7" w:rsidRDefault="00190BC7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3549BA" w:rsidRPr="003549BA" w:rsidRDefault="003549BA" w:rsidP="003549BA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3549BA">
        <w:rPr>
          <w:rFonts w:ascii="Times New Roman" w:eastAsiaTheme="minorHAnsi" w:hAnsi="Times New Roman"/>
          <w:sz w:val="28"/>
          <w:szCs w:val="22"/>
          <w:lang w:eastAsia="en-US"/>
        </w:rPr>
        <w:lastRenderedPageBreak/>
        <w:t>ул. Мира</w:t>
      </w:r>
    </w:p>
    <w:p w:rsidR="003549BA" w:rsidRPr="003549BA" w:rsidRDefault="003549BA" w:rsidP="003549BA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3549BA">
        <w:rPr>
          <w:rFonts w:ascii="Times New Roman" w:eastAsiaTheme="minorHAnsi" w:hAnsi="Times New Roman"/>
          <w:noProof/>
          <w:sz w:val="28"/>
          <w:szCs w:val="22"/>
        </w:rPr>
        <w:drawing>
          <wp:inline distT="0" distB="0" distL="0" distR="0" wp14:anchorId="2374E758" wp14:editId="56DBDAE2">
            <wp:extent cx="4178814" cy="8292628"/>
            <wp:effectExtent l="317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мира (1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21118" cy="837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9BA" w:rsidRDefault="003549BA" w:rsidP="003549BA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46539A" w:rsidRDefault="0046539A" w:rsidP="003549BA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46539A" w:rsidRDefault="0046539A" w:rsidP="003549BA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190BC7" w:rsidRDefault="00190BC7" w:rsidP="003549BA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46539A" w:rsidRPr="0046539A" w:rsidRDefault="0046539A" w:rsidP="0046539A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46539A">
        <w:rPr>
          <w:rFonts w:ascii="Times New Roman" w:eastAsiaTheme="minorHAnsi" w:hAnsi="Times New Roman"/>
          <w:sz w:val="28"/>
          <w:szCs w:val="22"/>
          <w:lang w:eastAsia="en-US"/>
        </w:rPr>
        <w:lastRenderedPageBreak/>
        <w:t>ул. Октября</w:t>
      </w:r>
    </w:p>
    <w:p w:rsidR="00190BC7" w:rsidRDefault="0046539A" w:rsidP="009813FF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46539A">
        <w:rPr>
          <w:rFonts w:ascii="Times New Roman" w:eastAsiaTheme="minorHAnsi" w:hAnsi="Times New Roman"/>
          <w:noProof/>
          <w:sz w:val="28"/>
          <w:szCs w:val="22"/>
        </w:rPr>
        <w:drawing>
          <wp:inline distT="0" distB="0" distL="0" distR="0" wp14:anchorId="6D6592D7" wp14:editId="6CBF24A2">
            <wp:extent cx="3328139" cy="8156285"/>
            <wp:effectExtent l="5398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ктября (1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85853" cy="829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BC7" w:rsidRDefault="00190BC7" w:rsidP="00DA7EC0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DA7EC0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DA7EC0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DA7EC0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DA7EC0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DA7EC0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DA7EC0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FB4831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DA7EC0" w:rsidRPr="00DA7EC0" w:rsidRDefault="00DA7EC0" w:rsidP="00DA7EC0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DA7EC0">
        <w:rPr>
          <w:rFonts w:ascii="Times New Roman" w:eastAsiaTheme="minorHAnsi" w:hAnsi="Times New Roman"/>
          <w:sz w:val="28"/>
          <w:szCs w:val="22"/>
          <w:lang w:eastAsia="en-US"/>
        </w:rPr>
        <w:lastRenderedPageBreak/>
        <w:t>ул. Победы</w:t>
      </w:r>
    </w:p>
    <w:p w:rsidR="00DA7EC0" w:rsidRDefault="00DA7EC0" w:rsidP="00DA7EC0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DA7EC0">
        <w:rPr>
          <w:rFonts w:ascii="Times New Roman" w:eastAsiaTheme="minorHAnsi" w:hAnsi="Times New Roman"/>
          <w:noProof/>
          <w:sz w:val="28"/>
          <w:szCs w:val="22"/>
        </w:rPr>
        <w:drawing>
          <wp:inline distT="0" distB="0" distL="0" distR="0" wp14:anchorId="5E0064D7" wp14:editId="502967F8">
            <wp:extent cx="2553906" cy="8417630"/>
            <wp:effectExtent l="1588" t="0" r="952" b="953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обеды (1)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2359" cy="854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BC7" w:rsidRDefault="00190BC7" w:rsidP="00DA7EC0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190BC7" w:rsidRDefault="00190BC7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9813FF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190BC7" w:rsidRPr="00190BC7" w:rsidRDefault="00190BC7" w:rsidP="00190BC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190BC7">
        <w:rPr>
          <w:rFonts w:ascii="Times New Roman" w:eastAsiaTheme="minorHAnsi" w:hAnsi="Times New Roman"/>
          <w:sz w:val="28"/>
          <w:szCs w:val="22"/>
          <w:lang w:eastAsia="en-US"/>
        </w:rPr>
        <w:lastRenderedPageBreak/>
        <w:t>ул. Советская</w:t>
      </w:r>
    </w:p>
    <w:p w:rsidR="00190BC7" w:rsidRPr="00190BC7" w:rsidRDefault="00190BC7" w:rsidP="00190BC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190BC7">
        <w:rPr>
          <w:rFonts w:ascii="Times New Roman" w:eastAsiaTheme="minorHAnsi" w:hAnsi="Times New Roman"/>
          <w:noProof/>
          <w:sz w:val="28"/>
          <w:szCs w:val="22"/>
        </w:rPr>
        <w:drawing>
          <wp:inline distT="0" distB="0" distL="0" distR="0" wp14:anchorId="06D1DA71" wp14:editId="3BB5E7A2">
            <wp:extent cx="4040587" cy="7972081"/>
            <wp:effectExtent l="0" t="3492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оветская (1)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92925" cy="80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BC7" w:rsidRPr="00190BC7" w:rsidRDefault="00190BC7" w:rsidP="00190BC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190BC7" w:rsidRPr="00190BC7" w:rsidRDefault="00190BC7" w:rsidP="00190BC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190BC7" w:rsidRPr="00190BC7" w:rsidRDefault="00190BC7" w:rsidP="00190BC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190BC7" w:rsidRPr="00190BC7" w:rsidRDefault="00190BC7" w:rsidP="00190BC7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190BC7" w:rsidRPr="00DA7EC0" w:rsidRDefault="00190BC7" w:rsidP="00DA7EC0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DA7EC0" w:rsidRDefault="00DA7EC0" w:rsidP="0046539A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9813FF">
      <w:pPr>
        <w:jc w:val="center"/>
        <w:rPr>
          <w:rFonts w:ascii="Times New Roman" w:hAnsi="Times New Roman"/>
          <w:sz w:val="28"/>
        </w:rPr>
      </w:pPr>
    </w:p>
    <w:p w:rsidR="009813FF" w:rsidRDefault="009813FF" w:rsidP="009813F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ул. Трудовая</w:t>
      </w:r>
    </w:p>
    <w:p w:rsidR="000A638A" w:rsidRDefault="000A638A" w:rsidP="009813FF">
      <w:pPr>
        <w:jc w:val="center"/>
        <w:rPr>
          <w:rFonts w:ascii="Times New Roman" w:hAnsi="Times New Roman"/>
          <w:sz w:val="28"/>
        </w:rPr>
      </w:pPr>
    </w:p>
    <w:p w:rsidR="009813FF" w:rsidRDefault="009813FF" w:rsidP="009813F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20C3B4AA" wp14:editId="0EF69343">
            <wp:extent cx="2806069" cy="8223047"/>
            <wp:effectExtent l="0" t="3175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трудовая (1)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37511" cy="83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3FF" w:rsidRDefault="009813FF" w:rsidP="009813FF">
      <w:pPr>
        <w:jc w:val="center"/>
        <w:rPr>
          <w:rFonts w:ascii="Times New Roman" w:hAnsi="Times New Roman"/>
          <w:sz w:val="28"/>
        </w:rPr>
      </w:pPr>
    </w:p>
    <w:p w:rsidR="009813FF" w:rsidRDefault="009813FF" w:rsidP="009813FF">
      <w:pPr>
        <w:jc w:val="center"/>
        <w:rPr>
          <w:rFonts w:ascii="Times New Roman" w:hAnsi="Times New Roman"/>
          <w:sz w:val="28"/>
        </w:rPr>
      </w:pPr>
    </w:p>
    <w:p w:rsidR="000A638A" w:rsidRDefault="000A638A" w:rsidP="009813FF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0A638A" w:rsidRDefault="000A638A" w:rsidP="009813FF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0A638A" w:rsidRDefault="000A638A" w:rsidP="009813FF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0A638A" w:rsidRDefault="000A638A" w:rsidP="009813FF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0A638A" w:rsidRDefault="000A638A" w:rsidP="009813FF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0A638A" w:rsidRDefault="000A638A" w:rsidP="009813FF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0A638A" w:rsidRDefault="000A638A" w:rsidP="009813FF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0A638A" w:rsidRDefault="000A638A" w:rsidP="000A638A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Default="009813FF" w:rsidP="009813FF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9813FF">
        <w:rPr>
          <w:rFonts w:ascii="Times New Roman" w:eastAsiaTheme="minorHAnsi" w:hAnsi="Times New Roman"/>
          <w:sz w:val="28"/>
          <w:szCs w:val="22"/>
          <w:lang w:eastAsia="en-US"/>
        </w:rPr>
        <w:lastRenderedPageBreak/>
        <w:t>ул. Юбилейная</w:t>
      </w:r>
    </w:p>
    <w:p w:rsidR="000A638A" w:rsidRPr="009813FF" w:rsidRDefault="000A638A" w:rsidP="009813FF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9813FF" w:rsidRPr="009813FF" w:rsidRDefault="009813FF" w:rsidP="009813FF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  <w:r w:rsidRPr="009813FF">
        <w:rPr>
          <w:rFonts w:ascii="Times New Roman" w:eastAsiaTheme="minorHAnsi" w:hAnsi="Times New Roman"/>
          <w:noProof/>
          <w:sz w:val="28"/>
          <w:szCs w:val="22"/>
        </w:rPr>
        <w:drawing>
          <wp:inline distT="0" distB="0" distL="0" distR="0" wp14:anchorId="2D31C733" wp14:editId="69B3AFD0">
            <wp:extent cx="3560453" cy="9132782"/>
            <wp:effectExtent l="0" t="4762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юбилейная (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52"/>
                    <a:stretch/>
                  </pic:blipFill>
                  <pic:spPr bwMode="auto">
                    <a:xfrm rot="5400000">
                      <a:off x="0" y="0"/>
                      <a:ext cx="3595673" cy="9223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EC0" w:rsidRDefault="00DA7EC0" w:rsidP="0046539A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DA7EC0" w:rsidRPr="0046539A" w:rsidRDefault="00DA7EC0" w:rsidP="0046539A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46539A" w:rsidRDefault="0046539A" w:rsidP="003549BA">
      <w:pPr>
        <w:spacing w:after="160" w:line="259" w:lineRule="auto"/>
        <w:ind w:firstLine="0"/>
        <w:jc w:val="center"/>
        <w:rPr>
          <w:rFonts w:ascii="Times New Roman" w:eastAsiaTheme="minorHAnsi" w:hAnsi="Times New Roman"/>
          <w:sz w:val="28"/>
          <w:szCs w:val="22"/>
          <w:lang w:eastAsia="en-US"/>
        </w:rPr>
      </w:pPr>
    </w:p>
    <w:p w:rsidR="003549BA" w:rsidRPr="007E62E7" w:rsidRDefault="003549BA" w:rsidP="003549BA">
      <w:pPr>
        <w:spacing w:after="160" w:line="259" w:lineRule="auto"/>
        <w:ind w:firstLine="0"/>
        <w:rPr>
          <w:rFonts w:ascii="Times New Roman" w:eastAsiaTheme="minorHAnsi" w:hAnsi="Times New Roman"/>
          <w:sz w:val="28"/>
          <w:szCs w:val="22"/>
          <w:lang w:eastAsia="en-US"/>
        </w:rPr>
        <w:sectPr w:rsidR="003549BA" w:rsidRPr="007E62E7" w:rsidSect="009813FF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802782" w:rsidRDefault="00802782" w:rsidP="00802782">
      <w:pPr>
        <w:pStyle w:val="af"/>
        <w:jc w:val="right"/>
        <w:rPr>
          <w:rFonts w:ascii="Times New Roman" w:hAnsi="Times New Roman"/>
          <w:sz w:val="20"/>
          <w:szCs w:val="20"/>
        </w:rPr>
      </w:pPr>
      <w:r w:rsidRPr="00694729">
        <w:rPr>
          <w:rFonts w:ascii="Times New Roman" w:hAnsi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sz w:val="20"/>
          <w:szCs w:val="20"/>
        </w:rPr>
        <w:t>2</w:t>
      </w:r>
    </w:p>
    <w:p w:rsidR="00802782" w:rsidRPr="00694729" w:rsidRDefault="00802782" w:rsidP="00802782">
      <w:pPr>
        <w:pStyle w:val="af"/>
        <w:jc w:val="right"/>
        <w:rPr>
          <w:rFonts w:ascii="Times New Roman" w:hAnsi="Times New Roman"/>
          <w:sz w:val="20"/>
          <w:szCs w:val="20"/>
        </w:rPr>
      </w:pPr>
      <w:r w:rsidRPr="00694729">
        <w:rPr>
          <w:rFonts w:ascii="Times New Roman" w:hAnsi="Times New Roman"/>
          <w:sz w:val="20"/>
          <w:szCs w:val="20"/>
        </w:rPr>
        <w:t xml:space="preserve"> к Решению Совета народных депутатов</w:t>
      </w:r>
    </w:p>
    <w:p w:rsidR="00802782" w:rsidRDefault="00E50F98" w:rsidP="00802782">
      <w:pPr>
        <w:pStyle w:val="af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Запрудского</w:t>
      </w:r>
      <w:proofErr w:type="spellEnd"/>
      <w:r w:rsidR="00802782" w:rsidRPr="00694729">
        <w:rPr>
          <w:rFonts w:ascii="Times New Roman" w:hAnsi="Times New Roman"/>
          <w:sz w:val="20"/>
          <w:szCs w:val="20"/>
        </w:rPr>
        <w:t xml:space="preserve"> сельского поселения</w:t>
      </w:r>
      <w:r w:rsidR="00802782">
        <w:rPr>
          <w:rFonts w:ascii="Times New Roman" w:hAnsi="Times New Roman"/>
          <w:sz w:val="20"/>
          <w:szCs w:val="20"/>
        </w:rPr>
        <w:t xml:space="preserve"> </w:t>
      </w:r>
    </w:p>
    <w:p w:rsidR="00802782" w:rsidRPr="00694729" w:rsidRDefault="00802782" w:rsidP="00802782">
      <w:pPr>
        <w:pStyle w:val="af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94729">
        <w:rPr>
          <w:rFonts w:ascii="Times New Roman" w:hAnsi="Times New Roman"/>
          <w:sz w:val="20"/>
          <w:szCs w:val="20"/>
        </w:rPr>
        <w:t>Каширского  муниципального</w:t>
      </w:r>
      <w:proofErr w:type="gramEnd"/>
      <w:r w:rsidRPr="00694729">
        <w:rPr>
          <w:rFonts w:ascii="Times New Roman" w:hAnsi="Times New Roman"/>
          <w:sz w:val="20"/>
          <w:szCs w:val="20"/>
        </w:rPr>
        <w:t xml:space="preserve"> района</w:t>
      </w:r>
    </w:p>
    <w:p w:rsidR="00802782" w:rsidRPr="00694729" w:rsidRDefault="00802782" w:rsidP="00802782">
      <w:pPr>
        <w:pStyle w:val="af"/>
        <w:jc w:val="right"/>
        <w:rPr>
          <w:rFonts w:ascii="Times New Roman" w:hAnsi="Times New Roman"/>
          <w:sz w:val="20"/>
          <w:szCs w:val="20"/>
        </w:rPr>
      </w:pPr>
      <w:r w:rsidRPr="00694729">
        <w:rPr>
          <w:rFonts w:ascii="Times New Roman" w:hAnsi="Times New Roman"/>
          <w:sz w:val="20"/>
          <w:szCs w:val="20"/>
        </w:rPr>
        <w:t>Воронежской области</w:t>
      </w:r>
    </w:p>
    <w:p w:rsidR="00802782" w:rsidRDefault="00802782" w:rsidP="00802782">
      <w:pPr>
        <w:pStyle w:val="af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94729">
        <w:rPr>
          <w:rFonts w:ascii="Times New Roman" w:hAnsi="Times New Roman"/>
          <w:sz w:val="20"/>
          <w:szCs w:val="20"/>
        </w:rPr>
        <w:t xml:space="preserve">от  </w:t>
      </w:r>
      <w:r w:rsidR="00FE16CA">
        <w:rPr>
          <w:rFonts w:ascii="Times New Roman" w:hAnsi="Times New Roman"/>
          <w:sz w:val="20"/>
          <w:szCs w:val="20"/>
        </w:rPr>
        <w:t>26</w:t>
      </w:r>
      <w:r w:rsidR="00A646CE">
        <w:rPr>
          <w:rFonts w:ascii="Times New Roman" w:hAnsi="Times New Roman"/>
          <w:sz w:val="20"/>
          <w:szCs w:val="20"/>
        </w:rPr>
        <w:t>.11</w:t>
      </w:r>
      <w:r w:rsidRPr="00694729">
        <w:rPr>
          <w:rFonts w:ascii="Times New Roman" w:hAnsi="Times New Roman"/>
          <w:sz w:val="20"/>
          <w:szCs w:val="20"/>
        </w:rPr>
        <w:t>.202</w:t>
      </w:r>
      <w:r>
        <w:rPr>
          <w:rFonts w:ascii="Times New Roman" w:hAnsi="Times New Roman"/>
          <w:sz w:val="20"/>
          <w:szCs w:val="20"/>
        </w:rPr>
        <w:t>5</w:t>
      </w:r>
      <w:r w:rsidRPr="00694729">
        <w:rPr>
          <w:rFonts w:ascii="Times New Roman" w:hAnsi="Times New Roman"/>
          <w:sz w:val="20"/>
          <w:szCs w:val="20"/>
        </w:rPr>
        <w:t>г</w:t>
      </w:r>
      <w:proofErr w:type="gramEnd"/>
      <w:r w:rsidRPr="00694729">
        <w:rPr>
          <w:rFonts w:ascii="Times New Roman" w:hAnsi="Times New Roman"/>
          <w:sz w:val="20"/>
          <w:szCs w:val="20"/>
        </w:rPr>
        <w:t xml:space="preserve">№ </w:t>
      </w:r>
      <w:r w:rsidR="00A646CE">
        <w:rPr>
          <w:rFonts w:ascii="Times New Roman" w:hAnsi="Times New Roman"/>
          <w:sz w:val="20"/>
          <w:szCs w:val="20"/>
        </w:rPr>
        <w:t>28</w:t>
      </w:r>
    </w:p>
    <w:p w:rsidR="00802782" w:rsidRDefault="00802782" w:rsidP="00802782">
      <w:pPr>
        <w:jc w:val="center"/>
        <w:rPr>
          <w:rFonts w:ascii="Times New Roman" w:hAnsi="Times New Roman"/>
        </w:rPr>
      </w:pPr>
    </w:p>
    <w:p w:rsidR="00802782" w:rsidRPr="008044F3" w:rsidRDefault="00802782" w:rsidP="00802782">
      <w:pPr>
        <w:jc w:val="center"/>
        <w:rPr>
          <w:rFonts w:ascii="Times New Roman" w:hAnsi="Times New Roman"/>
        </w:rPr>
      </w:pPr>
      <w:r w:rsidRPr="008044F3">
        <w:rPr>
          <w:rFonts w:ascii="Times New Roman" w:hAnsi="Times New Roman"/>
        </w:rPr>
        <w:t>Описание границ территории территориального общественного</w:t>
      </w:r>
    </w:p>
    <w:p w:rsidR="00802782" w:rsidRDefault="00802782" w:rsidP="00802782">
      <w:pPr>
        <w:jc w:val="center"/>
        <w:rPr>
          <w:rFonts w:ascii="Times New Roman" w:hAnsi="Times New Roman"/>
        </w:rPr>
      </w:pPr>
      <w:r w:rsidRPr="008044F3">
        <w:rPr>
          <w:rFonts w:ascii="Times New Roman" w:hAnsi="Times New Roman"/>
        </w:rPr>
        <w:t>самоуправления «</w:t>
      </w:r>
      <w:proofErr w:type="spellStart"/>
      <w:r w:rsidR="005A17D1">
        <w:rPr>
          <w:rFonts w:ascii="Times New Roman" w:hAnsi="Times New Roman"/>
        </w:rPr>
        <w:t>Запрудский</w:t>
      </w:r>
      <w:proofErr w:type="spellEnd"/>
      <w:r w:rsidRPr="008044F3">
        <w:rPr>
          <w:rFonts w:ascii="Times New Roman" w:hAnsi="Times New Roman"/>
        </w:rPr>
        <w:t>»</w:t>
      </w:r>
      <w:r w:rsidR="005A17D1">
        <w:rPr>
          <w:rFonts w:ascii="Times New Roman" w:hAnsi="Times New Roman"/>
        </w:rPr>
        <w:t xml:space="preserve"> с. Запрудское</w:t>
      </w:r>
    </w:p>
    <w:p w:rsidR="00802782" w:rsidRPr="008044F3" w:rsidRDefault="00802782" w:rsidP="002A105A">
      <w:pPr>
        <w:ind w:firstLine="708"/>
        <w:rPr>
          <w:rFonts w:ascii="Times New Roman" w:hAnsi="Times New Roman"/>
        </w:rPr>
      </w:pPr>
      <w:r w:rsidRPr="008044F3">
        <w:rPr>
          <w:rFonts w:ascii="Times New Roman" w:hAnsi="Times New Roman"/>
        </w:rPr>
        <w:t>Территория ТОС «</w:t>
      </w:r>
      <w:proofErr w:type="spellStart"/>
      <w:proofErr w:type="gramStart"/>
      <w:r w:rsidR="005A17D1">
        <w:rPr>
          <w:rFonts w:ascii="Times New Roman" w:hAnsi="Times New Roman"/>
        </w:rPr>
        <w:t>Запрудский</w:t>
      </w:r>
      <w:proofErr w:type="spellEnd"/>
      <w:r w:rsidRPr="008044F3">
        <w:rPr>
          <w:rFonts w:ascii="Times New Roman" w:hAnsi="Times New Roman"/>
        </w:rPr>
        <w:t>»</w:t>
      </w:r>
      <w:r w:rsidR="005A17D1">
        <w:rPr>
          <w:rFonts w:ascii="Times New Roman" w:hAnsi="Times New Roman"/>
        </w:rPr>
        <w:t xml:space="preserve">  с.</w:t>
      </w:r>
      <w:proofErr w:type="gramEnd"/>
      <w:r w:rsidR="005A17D1">
        <w:rPr>
          <w:rFonts w:ascii="Times New Roman" w:hAnsi="Times New Roman"/>
        </w:rPr>
        <w:t xml:space="preserve"> Запрудское</w:t>
      </w:r>
      <w:r w:rsidRPr="008044F3">
        <w:rPr>
          <w:rFonts w:ascii="Times New Roman" w:hAnsi="Times New Roman"/>
        </w:rPr>
        <w:t xml:space="preserve"> включает в</w:t>
      </w:r>
      <w:r w:rsidR="002A105A">
        <w:rPr>
          <w:rFonts w:ascii="Times New Roman" w:hAnsi="Times New Roman"/>
        </w:rPr>
        <w:t xml:space="preserve"> </w:t>
      </w:r>
      <w:r w:rsidRPr="008044F3">
        <w:rPr>
          <w:rFonts w:ascii="Times New Roman" w:hAnsi="Times New Roman"/>
        </w:rPr>
        <w:t>себя:</w:t>
      </w:r>
    </w:p>
    <w:p w:rsidR="002A105A" w:rsidRDefault="002A105A" w:rsidP="00802782">
      <w:pPr>
        <w:rPr>
          <w:rFonts w:ascii="Times New Roman" w:hAnsi="Times New Roman"/>
        </w:rPr>
      </w:pPr>
    </w:p>
    <w:p w:rsidR="00B40720" w:rsidRPr="00B40720" w:rsidRDefault="00802782" w:rsidP="00B40720">
      <w:pPr>
        <w:pStyle w:val="ab"/>
        <w:numPr>
          <w:ilvl w:val="0"/>
          <w:numId w:val="1"/>
        </w:numPr>
        <w:rPr>
          <w:rFonts w:ascii="Times New Roman" w:hAnsi="Times New Roman"/>
        </w:rPr>
      </w:pPr>
      <w:r w:rsidRPr="005A17D1">
        <w:rPr>
          <w:rFonts w:ascii="Times New Roman" w:hAnsi="Times New Roman"/>
        </w:rPr>
        <w:t>территорию земельных участков,</w:t>
      </w:r>
      <w:r w:rsidR="00BC0188">
        <w:rPr>
          <w:rFonts w:ascii="Times New Roman" w:hAnsi="Times New Roman"/>
        </w:rPr>
        <w:t xml:space="preserve">  </w:t>
      </w:r>
      <w:r w:rsidR="00AB32C2">
        <w:rPr>
          <w:rFonts w:ascii="Times New Roman" w:hAnsi="Times New Roman"/>
        </w:rPr>
        <w:t>с. Запрудское ,</w:t>
      </w:r>
      <w:r w:rsidRPr="005A17D1">
        <w:rPr>
          <w:rFonts w:ascii="Times New Roman" w:hAnsi="Times New Roman"/>
        </w:rPr>
        <w:t xml:space="preserve"> занятых жилыми домами </w:t>
      </w:r>
      <w:r w:rsidR="005A17D1" w:rsidRPr="005A17D1">
        <w:rPr>
          <w:rFonts w:ascii="Times New Roman" w:hAnsi="Times New Roman"/>
        </w:rPr>
        <w:t>улицы</w:t>
      </w:r>
      <w:r w:rsidR="005A17D1">
        <w:rPr>
          <w:rFonts w:ascii="Times New Roman" w:hAnsi="Times New Roman"/>
        </w:rPr>
        <w:t>:</w:t>
      </w:r>
      <w:r w:rsidR="00B40720" w:rsidRPr="00B40720">
        <w:rPr>
          <w:rFonts w:ascii="Times New Roman" w:hAnsi="Times New Roman"/>
          <w:b/>
          <w:bCs/>
        </w:rPr>
        <w:t xml:space="preserve"> </w:t>
      </w:r>
      <w:r w:rsidR="00B40720" w:rsidRPr="00B40720">
        <w:rPr>
          <w:rFonts w:ascii="Times New Roman" w:hAnsi="Times New Roman"/>
        </w:rPr>
        <w:t>Совхозная</w:t>
      </w:r>
      <w:r w:rsidR="00CD155F">
        <w:rPr>
          <w:rFonts w:ascii="Times New Roman" w:hAnsi="Times New Roman"/>
        </w:rPr>
        <w:t xml:space="preserve"> с 1 по 72 д., Трудова</w:t>
      </w:r>
      <w:r w:rsidR="00DE273E">
        <w:rPr>
          <w:rFonts w:ascii="Times New Roman" w:hAnsi="Times New Roman"/>
        </w:rPr>
        <w:t xml:space="preserve">я </w:t>
      </w:r>
      <w:r w:rsidR="00CD155F">
        <w:rPr>
          <w:rFonts w:ascii="Times New Roman" w:hAnsi="Times New Roman"/>
        </w:rPr>
        <w:t xml:space="preserve">с 1 по 36 д., Молодежная с 1 по 2д., Юбилейная с 1 по 85 д., Ленина с 1 по 51д., Мира с 1 по 86 д., Советская с 1 по 24д, Свободы с 1 по </w:t>
      </w:r>
      <w:r w:rsidR="00B40720" w:rsidRPr="00B40720">
        <w:rPr>
          <w:rFonts w:ascii="Times New Roman" w:hAnsi="Times New Roman"/>
        </w:rPr>
        <w:t>41</w:t>
      </w:r>
      <w:r w:rsidR="00CD155F">
        <w:rPr>
          <w:rFonts w:ascii="Times New Roman" w:hAnsi="Times New Roman"/>
        </w:rPr>
        <w:t>д, Октября</w:t>
      </w:r>
      <w:r w:rsidR="00E61DDD">
        <w:rPr>
          <w:rFonts w:ascii="Times New Roman" w:hAnsi="Times New Roman"/>
        </w:rPr>
        <w:t xml:space="preserve"> </w:t>
      </w:r>
      <w:r w:rsidR="00CD155F">
        <w:rPr>
          <w:rFonts w:ascii="Times New Roman" w:hAnsi="Times New Roman"/>
        </w:rPr>
        <w:t xml:space="preserve">с 1 по </w:t>
      </w:r>
      <w:r w:rsidR="00B40720" w:rsidRPr="00B40720">
        <w:rPr>
          <w:rFonts w:ascii="Times New Roman" w:hAnsi="Times New Roman"/>
        </w:rPr>
        <w:t xml:space="preserve">23д., Победы </w:t>
      </w:r>
      <w:r w:rsidR="00CD155F">
        <w:rPr>
          <w:rFonts w:ascii="Times New Roman" w:hAnsi="Times New Roman"/>
        </w:rPr>
        <w:t xml:space="preserve"> с 1 по </w:t>
      </w:r>
      <w:r w:rsidR="00B40720" w:rsidRPr="00B40720">
        <w:rPr>
          <w:rFonts w:ascii="Times New Roman" w:hAnsi="Times New Roman"/>
        </w:rPr>
        <w:t>36д.</w:t>
      </w:r>
    </w:p>
    <w:p w:rsidR="005A17D1" w:rsidRPr="00B40720" w:rsidRDefault="005A17D1" w:rsidP="00B40720">
      <w:pPr>
        <w:ind w:left="426" w:firstLine="0"/>
        <w:rPr>
          <w:rFonts w:ascii="Times New Roman" w:hAnsi="Times New Roman"/>
        </w:rPr>
      </w:pPr>
    </w:p>
    <w:p w:rsidR="005A17D1" w:rsidRPr="005A17D1" w:rsidRDefault="005A17D1" w:rsidP="005A17D1">
      <w:pPr>
        <w:pStyle w:val="ab"/>
        <w:numPr>
          <w:ilvl w:val="0"/>
          <w:numId w:val="1"/>
        </w:numPr>
        <w:rPr>
          <w:rFonts w:ascii="Times New Roman" w:hAnsi="Times New Roman"/>
        </w:rPr>
      </w:pPr>
      <w:r w:rsidRPr="005A17D1">
        <w:rPr>
          <w:rFonts w:ascii="Times New Roman" w:hAnsi="Times New Roman"/>
        </w:rPr>
        <w:t>террито</w:t>
      </w:r>
      <w:r w:rsidR="00FA2CE3">
        <w:rPr>
          <w:rFonts w:ascii="Times New Roman" w:hAnsi="Times New Roman"/>
        </w:rPr>
        <w:t>рию автомобильных дорог общего пользования местного значения в границах населенного пункта Запрудское (10,895км).</w:t>
      </w:r>
    </w:p>
    <w:p w:rsidR="005A17D1" w:rsidRPr="005A17D1" w:rsidRDefault="005A17D1" w:rsidP="005A17D1">
      <w:pPr>
        <w:ind w:left="426" w:firstLine="0"/>
        <w:rPr>
          <w:rFonts w:ascii="Times New Roman" w:hAnsi="Times New Roman"/>
        </w:rPr>
      </w:pPr>
    </w:p>
    <w:p w:rsidR="00A646CE" w:rsidRPr="00A646CE" w:rsidRDefault="00A646CE" w:rsidP="00A646CE">
      <w:pPr>
        <w:pStyle w:val="ab"/>
        <w:numPr>
          <w:ilvl w:val="0"/>
          <w:numId w:val="1"/>
        </w:numPr>
        <w:rPr>
          <w:rFonts w:ascii="Times New Roman" w:hAnsi="Times New Roman"/>
        </w:rPr>
      </w:pPr>
      <w:r w:rsidRPr="00A646CE">
        <w:rPr>
          <w:rFonts w:ascii="Times New Roman" w:hAnsi="Times New Roman"/>
        </w:rPr>
        <w:t xml:space="preserve"> территорию земельных участков общего пользования площадью по 14 </w:t>
      </w:r>
      <w:proofErr w:type="spellStart"/>
      <w:r w:rsidRPr="00A646CE">
        <w:rPr>
          <w:rFonts w:ascii="Times New Roman" w:hAnsi="Times New Roman"/>
        </w:rPr>
        <w:t>кв.м</w:t>
      </w:r>
      <w:proofErr w:type="spellEnd"/>
      <w:r w:rsidRPr="00A646CE">
        <w:rPr>
          <w:rFonts w:ascii="Times New Roman" w:hAnsi="Times New Roman"/>
        </w:rPr>
        <w:t xml:space="preserve"> (24 площадки ТКО);</w:t>
      </w:r>
    </w:p>
    <w:p w:rsidR="00802782" w:rsidRDefault="00802782" w:rsidP="00802782">
      <w:pPr>
        <w:rPr>
          <w:rFonts w:ascii="Times New Roman" w:hAnsi="Times New Roman"/>
        </w:rPr>
      </w:pPr>
    </w:p>
    <w:p w:rsidR="00A646CE" w:rsidRDefault="00A646CE" w:rsidP="00A646CE">
      <w:pPr>
        <w:pStyle w:val="ab"/>
        <w:numPr>
          <w:ilvl w:val="0"/>
          <w:numId w:val="1"/>
        </w:numPr>
        <w:rPr>
          <w:rFonts w:ascii="Times New Roman" w:hAnsi="Times New Roman"/>
          <w:lang w:eastAsia="en-US"/>
        </w:rPr>
      </w:pPr>
      <w:r w:rsidRPr="00A646CE">
        <w:rPr>
          <w:rFonts w:ascii="Times New Roman" w:hAnsi="Times New Roman"/>
          <w:lang w:eastAsia="en-US"/>
        </w:rPr>
        <w:t xml:space="preserve">территорию действующего </w:t>
      </w:r>
      <w:proofErr w:type="gramStart"/>
      <w:r w:rsidRPr="00A646CE">
        <w:rPr>
          <w:rFonts w:ascii="Times New Roman" w:hAnsi="Times New Roman"/>
          <w:lang w:eastAsia="en-US"/>
        </w:rPr>
        <w:t>кладбища  Воронежская</w:t>
      </w:r>
      <w:proofErr w:type="gramEnd"/>
      <w:r w:rsidRPr="00A646CE">
        <w:rPr>
          <w:rFonts w:ascii="Times New Roman" w:hAnsi="Times New Roman"/>
          <w:lang w:eastAsia="en-US"/>
        </w:rPr>
        <w:t xml:space="preserve"> область Каширский с.       Запрудское    ул. Ленина 50 К</w:t>
      </w:r>
      <w:r w:rsidR="00B95DB5">
        <w:rPr>
          <w:rFonts w:ascii="Times New Roman" w:hAnsi="Times New Roman"/>
          <w:lang w:eastAsia="en-US"/>
        </w:rPr>
        <w:t xml:space="preserve"> </w:t>
      </w:r>
      <w:bookmarkStart w:id="0" w:name="_GoBack"/>
      <w:bookmarkEnd w:id="0"/>
      <w:r w:rsidRPr="00A646CE">
        <w:rPr>
          <w:rFonts w:ascii="Times New Roman" w:hAnsi="Times New Roman"/>
          <w:lang w:eastAsia="en-US"/>
        </w:rPr>
        <w:t>(площадь 3км)</w:t>
      </w:r>
      <w:r w:rsidR="00812539">
        <w:rPr>
          <w:rFonts w:ascii="Times New Roman" w:hAnsi="Times New Roman"/>
          <w:lang w:eastAsia="en-US"/>
        </w:rPr>
        <w:t>.</w:t>
      </w:r>
    </w:p>
    <w:p w:rsidR="00812539" w:rsidRPr="00812539" w:rsidRDefault="00812539" w:rsidP="00812539">
      <w:pPr>
        <w:pStyle w:val="ab"/>
        <w:rPr>
          <w:rFonts w:ascii="Times New Roman" w:hAnsi="Times New Roman"/>
          <w:lang w:eastAsia="en-US"/>
        </w:rPr>
      </w:pPr>
    </w:p>
    <w:p w:rsidR="00812539" w:rsidRDefault="00812539" w:rsidP="00A646CE">
      <w:pPr>
        <w:pStyle w:val="ab"/>
        <w:numPr>
          <w:ilvl w:val="0"/>
          <w:numId w:val="1"/>
        </w:numPr>
        <w:rPr>
          <w:rFonts w:ascii="Times New Roman" w:hAnsi="Times New Roman"/>
          <w:lang w:eastAsia="en-US"/>
        </w:rPr>
      </w:pPr>
      <w:r w:rsidRPr="00812539">
        <w:rPr>
          <w:rFonts w:ascii="Times New Roman" w:hAnsi="Times New Roman"/>
          <w:lang w:eastAsia="en-US"/>
        </w:rPr>
        <w:t xml:space="preserve">территорию </w:t>
      </w:r>
      <w:proofErr w:type="gramStart"/>
      <w:r w:rsidRPr="00812539">
        <w:rPr>
          <w:rFonts w:ascii="Times New Roman" w:hAnsi="Times New Roman"/>
        </w:rPr>
        <w:t>водопровод</w:t>
      </w:r>
      <w:r>
        <w:rPr>
          <w:rFonts w:ascii="Times New Roman" w:hAnsi="Times New Roman"/>
        </w:rPr>
        <w:t>а</w:t>
      </w:r>
      <w:r w:rsidRPr="00812539">
        <w:rPr>
          <w:rFonts w:ascii="Times New Roman" w:hAnsi="Times New Roman"/>
        </w:rPr>
        <w:t xml:space="preserve">  </w:t>
      </w:r>
      <w:proofErr w:type="spellStart"/>
      <w:r w:rsidR="001860BC">
        <w:rPr>
          <w:rFonts w:ascii="Times New Roman" w:hAnsi="Times New Roman"/>
        </w:rPr>
        <w:t>с.Запрудское</w:t>
      </w:r>
      <w:proofErr w:type="spellEnd"/>
      <w:proofErr w:type="gramEnd"/>
      <w:r w:rsidR="001860BC">
        <w:rPr>
          <w:rFonts w:ascii="Times New Roman" w:hAnsi="Times New Roman"/>
        </w:rPr>
        <w:t xml:space="preserve"> </w:t>
      </w:r>
      <w:r w:rsidRPr="00812539">
        <w:rPr>
          <w:rFonts w:ascii="Times New Roman" w:hAnsi="Times New Roman"/>
        </w:rPr>
        <w:t>с охватом 100 % улиц</w:t>
      </w:r>
    </w:p>
    <w:p w:rsidR="00A41356" w:rsidRPr="00A41356" w:rsidRDefault="00A41356" w:rsidP="00A41356">
      <w:pPr>
        <w:pStyle w:val="ab"/>
        <w:rPr>
          <w:rFonts w:ascii="Times New Roman" w:hAnsi="Times New Roman"/>
          <w:lang w:eastAsia="en-US"/>
        </w:rPr>
      </w:pPr>
    </w:p>
    <w:p w:rsidR="004F182B" w:rsidRDefault="00A41356" w:rsidP="00A41356">
      <w:pPr>
        <w:pStyle w:val="ab"/>
        <w:numPr>
          <w:ilvl w:val="0"/>
          <w:numId w:val="1"/>
        </w:numPr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 </w:t>
      </w:r>
      <w:r w:rsidRPr="00A41356">
        <w:rPr>
          <w:rFonts w:ascii="Times New Roman" w:hAnsi="Times New Roman"/>
        </w:rPr>
        <w:t xml:space="preserve">территория детской </w:t>
      </w:r>
      <w:proofErr w:type="gramStart"/>
      <w:r w:rsidRPr="00A41356">
        <w:rPr>
          <w:rFonts w:ascii="Times New Roman" w:hAnsi="Times New Roman"/>
        </w:rPr>
        <w:t>площадки</w:t>
      </w:r>
      <w:r w:rsidR="00E61DDD">
        <w:rPr>
          <w:rFonts w:ascii="Times New Roman" w:hAnsi="Times New Roman"/>
        </w:rPr>
        <w:t xml:space="preserve">  с.</w:t>
      </w:r>
      <w:proofErr w:type="gramEnd"/>
      <w:r w:rsidRPr="00A41356">
        <w:rPr>
          <w:rFonts w:ascii="Times New Roman" w:hAnsi="Times New Roman"/>
        </w:rPr>
        <w:t xml:space="preserve"> Запрудское  ул. Ленина</w:t>
      </w:r>
    </w:p>
    <w:p w:rsidR="009A3BA6" w:rsidRPr="009A3BA6" w:rsidRDefault="009A3BA6" w:rsidP="009A3BA6">
      <w:pPr>
        <w:pStyle w:val="ab"/>
        <w:rPr>
          <w:rFonts w:ascii="Times New Roman" w:hAnsi="Times New Roman"/>
          <w:lang w:eastAsia="en-US"/>
        </w:rPr>
      </w:pPr>
    </w:p>
    <w:p w:rsidR="009A3BA6" w:rsidRDefault="009A3BA6" w:rsidP="00A41356">
      <w:pPr>
        <w:pStyle w:val="ab"/>
        <w:numPr>
          <w:ilvl w:val="0"/>
          <w:numId w:val="1"/>
        </w:numPr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территория зоны отдыха </w:t>
      </w:r>
      <w:r>
        <w:rPr>
          <w:rFonts w:ascii="Times New Roman" w:hAnsi="Times New Roman"/>
        </w:rPr>
        <w:t>с.</w:t>
      </w:r>
      <w:r w:rsidRPr="00A41356">
        <w:rPr>
          <w:rFonts w:ascii="Times New Roman" w:hAnsi="Times New Roman"/>
        </w:rPr>
        <w:t xml:space="preserve"> </w:t>
      </w:r>
      <w:proofErr w:type="gramStart"/>
      <w:r w:rsidRPr="00A41356">
        <w:rPr>
          <w:rFonts w:ascii="Times New Roman" w:hAnsi="Times New Roman"/>
        </w:rPr>
        <w:t>Запрудское  ул.</w:t>
      </w:r>
      <w:proofErr w:type="gramEnd"/>
      <w:r w:rsidRPr="00A41356">
        <w:rPr>
          <w:rFonts w:ascii="Times New Roman" w:hAnsi="Times New Roman"/>
        </w:rPr>
        <w:t xml:space="preserve"> Ленина</w:t>
      </w:r>
    </w:p>
    <w:p w:rsidR="009A3BA6" w:rsidRPr="009A3BA6" w:rsidRDefault="009A3BA6" w:rsidP="009A3BA6">
      <w:pPr>
        <w:pStyle w:val="ab"/>
        <w:rPr>
          <w:rFonts w:ascii="Times New Roman" w:hAnsi="Times New Roman"/>
          <w:lang w:eastAsia="en-US"/>
        </w:rPr>
      </w:pPr>
    </w:p>
    <w:p w:rsidR="009A3BA6" w:rsidRDefault="009A3BA6" w:rsidP="00A41356">
      <w:pPr>
        <w:pStyle w:val="ab"/>
        <w:numPr>
          <w:ilvl w:val="0"/>
          <w:numId w:val="1"/>
        </w:numPr>
        <w:rPr>
          <w:rFonts w:ascii="Times New Roman" w:hAnsi="Times New Roman"/>
          <w:lang w:eastAsia="en-US"/>
        </w:rPr>
      </w:pPr>
      <w:r w:rsidRPr="009A3BA6">
        <w:rPr>
          <w:rFonts w:ascii="Times New Roman" w:hAnsi="Times New Roman"/>
          <w:lang w:bidi="ru-RU"/>
        </w:rPr>
        <w:t>МКУ «</w:t>
      </w:r>
      <w:proofErr w:type="spellStart"/>
      <w:r w:rsidRPr="009A3BA6">
        <w:rPr>
          <w:rFonts w:ascii="Times New Roman" w:hAnsi="Times New Roman"/>
          <w:lang w:bidi="ru-RU"/>
        </w:rPr>
        <w:t>Запрудский</w:t>
      </w:r>
      <w:proofErr w:type="spellEnd"/>
      <w:r w:rsidRPr="009A3BA6">
        <w:rPr>
          <w:rFonts w:ascii="Times New Roman" w:hAnsi="Times New Roman"/>
          <w:lang w:bidi="ru-RU"/>
        </w:rPr>
        <w:t xml:space="preserve"> культурно-досуговый центр» </w:t>
      </w:r>
      <w:r w:rsidRPr="009A3BA6">
        <w:rPr>
          <w:rFonts w:ascii="Times New Roman" w:hAnsi="Times New Roman"/>
        </w:rPr>
        <w:t xml:space="preserve">с. </w:t>
      </w:r>
      <w:proofErr w:type="gramStart"/>
      <w:r w:rsidRPr="009A3BA6">
        <w:rPr>
          <w:rFonts w:ascii="Times New Roman" w:hAnsi="Times New Roman"/>
        </w:rPr>
        <w:t>Запрудское  ул.</w:t>
      </w:r>
      <w:proofErr w:type="gramEnd"/>
      <w:r w:rsidRPr="009A3BA6">
        <w:rPr>
          <w:rFonts w:ascii="Times New Roman" w:hAnsi="Times New Roman"/>
        </w:rPr>
        <w:t xml:space="preserve"> Ленина</w:t>
      </w:r>
      <w:r>
        <w:rPr>
          <w:rFonts w:ascii="Times New Roman" w:hAnsi="Times New Roman"/>
        </w:rPr>
        <w:t xml:space="preserve"> 27</w:t>
      </w:r>
      <w:r w:rsidRPr="009A3BA6">
        <w:rPr>
          <w:rFonts w:ascii="Times New Roman" w:hAnsi="Times New Roman"/>
        </w:rPr>
        <w:t>А</w:t>
      </w:r>
    </w:p>
    <w:p w:rsidR="009A3BA6" w:rsidRPr="009A3BA6" w:rsidRDefault="009A3BA6" w:rsidP="009A3BA6">
      <w:pPr>
        <w:pStyle w:val="ab"/>
        <w:rPr>
          <w:rFonts w:ascii="Times New Roman" w:hAnsi="Times New Roman"/>
          <w:lang w:eastAsia="en-US"/>
        </w:rPr>
      </w:pPr>
    </w:p>
    <w:p w:rsidR="009A3BA6" w:rsidRDefault="009A3BA6" w:rsidP="009A3BA6">
      <w:pPr>
        <w:pStyle w:val="ab"/>
        <w:numPr>
          <w:ilvl w:val="0"/>
          <w:numId w:val="1"/>
        </w:numPr>
        <w:rPr>
          <w:rFonts w:ascii="Times New Roman" w:hAnsi="Times New Roman"/>
          <w:lang w:eastAsia="en-US"/>
        </w:rPr>
      </w:pPr>
      <w:proofErr w:type="gramStart"/>
      <w:r>
        <w:rPr>
          <w:rFonts w:ascii="Times New Roman" w:hAnsi="Times New Roman"/>
        </w:rPr>
        <w:t>уличное  освещение</w:t>
      </w:r>
      <w:proofErr w:type="gramEnd"/>
      <w:r>
        <w:rPr>
          <w:rFonts w:ascii="Times New Roman" w:hAnsi="Times New Roman"/>
        </w:rPr>
        <w:t xml:space="preserve"> с.  Запрудское </w:t>
      </w:r>
      <w:r w:rsidRPr="00812539">
        <w:rPr>
          <w:rFonts w:ascii="Times New Roman" w:hAnsi="Times New Roman"/>
        </w:rPr>
        <w:t>с охватом 100 % улиц</w:t>
      </w:r>
    </w:p>
    <w:p w:rsidR="009A3BA6" w:rsidRPr="009A3BA6" w:rsidRDefault="009A3BA6" w:rsidP="009A3BA6">
      <w:pPr>
        <w:pStyle w:val="ab"/>
        <w:rPr>
          <w:rFonts w:ascii="Times New Roman" w:hAnsi="Times New Roman"/>
          <w:lang w:eastAsia="en-US"/>
        </w:rPr>
      </w:pPr>
    </w:p>
    <w:p w:rsidR="009A3BA6" w:rsidRDefault="009A3BA6" w:rsidP="009A3BA6">
      <w:pPr>
        <w:pStyle w:val="ab"/>
        <w:numPr>
          <w:ilvl w:val="0"/>
          <w:numId w:val="1"/>
        </w:numPr>
        <w:rPr>
          <w:rFonts w:ascii="Times New Roman" w:hAnsi="Times New Roman"/>
          <w:lang w:eastAsia="en-US"/>
        </w:rPr>
      </w:pPr>
      <w:r w:rsidRPr="009A3B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</w:t>
      </w:r>
      <w:r w:rsidRPr="009A3BA6">
        <w:rPr>
          <w:rFonts w:ascii="Times New Roman" w:hAnsi="Times New Roman"/>
        </w:rPr>
        <w:t xml:space="preserve">амятник погибшим воинам в годы ВОВ с. </w:t>
      </w:r>
      <w:proofErr w:type="gramStart"/>
      <w:r w:rsidRPr="009A3BA6">
        <w:rPr>
          <w:rFonts w:ascii="Times New Roman" w:hAnsi="Times New Roman"/>
        </w:rPr>
        <w:t>Запрудское  ул.</w:t>
      </w:r>
      <w:proofErr w:type="gramEnd"/>
      <w:r w:rsidRPr="009A3BA6">
        <w:rPr>
          <w:rFonts w:ascii="Times New Roman" w:hAnsi="Times New Roman"/>
        </w:rPr>
        <w:t xml:space="preserve"> Ленина 27А</w:t>
      </w:r>
    </w:p>
    <w:p w:rsidR="009A3BA6" w:rsidRPr="009A3BA6" w:rsidRDefault="009A3BA6" w:rsidP="009A3BA6">
      <w:pPr>
        <w:pStyle w:val="ab"/>
        <w:rPr>
          <w:rFonts w:ascii="Times New Roman" w:hAnsi="Times New Roman"/>
          <w:lang w:eastAsia="en-US"/>
        </w:rPr>
      </w:pPr>
    </w:p>
    <w:p w:rsidR="009A3BA6" w:rsidRPr="009A3BA6" w:rsidRDefault="009A3BA6" w:rsidP="009A3BA6">
      <w:pPr>
        <w:pStyle w:val="ab"/>
        <w:numPr>
          <w:ilvl w:val="0"/>
          <w:numId w:val="1"/>
        </w:numPr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т</w:t>
      </w:r>
      <w:r w:rsidRPr="009A3BA6">
        <w:rPr>
          <w:rFonts w:ascii="Times New Roman" w:hAnsi="Times New Roman"/>
        </w:rPr>
        <w:t>ротуарная дорожка</w:t>
      </w:r>
      <w:r>
        <w:rPr>
          <w:rFonts w:ascii="Times New Roman" w:hAnsi="Times New Roman"/>
        </w:rPr>
        <w:t xml:space="preserve"> с.</w:t>
      </w:r>
      <w:r w:rsidRPr="00A41356">
        <w:rPr>
          <w:rFonts w:ascii="Times New Roman" w:hAnsi="Times New Roman"/>
        </w:rPr>
        <w:t xml:space="preserve"> </w:t>
      </w:r>
      <w:proofErr w:type="gramStart"/>
      <w:r w:rsidRPr="00A41356">
        <w:rPr>
          <w:rFonts w:ascii="Times New Roman" w:hAnsi="Times New Roman"/>
        </w:rPr>
        <w:t>Запрудское  ул.</w:t>
      </w:r>
      <w:proofErr w:type="gramEnd"/>
      <w:r w:rsidRPr="00A41356">
        <w:rPr>
          <w:rFonts w:ascii="Times New Roman" w:hAnsi="Times New Roman"/>
        </w:rPr>
        <w:t xml:space="preserve"> Ленина</w:t>
      </w:r>
    </w:p>
    <w:p w:rsidR="009A3BA6" w:rsidRPr="009A3BA6" w:rsidRDefault="009A3BA6" w:rsidP="009A3BA6">
      <w:pPr>
        <w:rPr>
          <w:rFonts w:ascii="Times New Roman" w:hAnsi="Times New Roman"/>
          <w:lang w:eastAsia="en-US"/>
        </w:rPr>
      </w:pPr>
    </w:p>
    <w:p w:rsidR="009A3BA6" w:rsidRPr="009A3BA6" w:rsidRDefault="009A3BA6" w:rsidP="009A3BA6">
      <w:pPr>
        <w:rPr>
          <w:rFonts w:ascii="Times New Roman" w:hAnsi="Times New Roman"/>
          <w:lang w:eastAsia="en-US"/>
        </w:rPr>
      </w:pPr>
    </w:p>
    <w:sectPr w:rsidR="009A3BA6" w:rsidRPr="009A3BA6" w:rsidSect="00046A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099" w:rsidRDefault="003A6099" w:rsidP="00046ABB">
      <w:r>
        <w:separator/>
      </w:r>
    </w:p>
  </w:endnote>
  <w:endnote w:type="continuationSeparator" w:id="0">
    <w:p w:rsidR="003A6099" w:rsidRDefault="003A6099" w:rsidP="0004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099" w:rsidRDefault="003A6099" w:rsidP="00046ABB">
      <w:r>
        <w:separator/>
      </w:r>
    </w:p>
  </w:footnote>
  <w:footnote w:type="continuationSeparator" w:id="0">
    <w:p w:rsidR="003A6099" w:rsidRDefault="003A6099" w:rsidP="00046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73B" w:rsidRDefault="0055673B" w:rsidP="0055673B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14CEB"/>
    <w:multiLevelType w:val="hybridMultilevel"/>
    <w:tmpl w:val="D19A8BF6"/>
    <w:lvl w:ilvl="0" w:tplc="50CAD6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4E"/>
    <w:rsid w:val="00021CD5"/>
    <w:rsid w:val="000235EC"/>
    <w:rsid w:val="00024037"/>
    <w:rsid w:val="00043A1B"/>
    <w:rsid w:val="00046ABB"/>
    <w:rsid w:val="0006400D"/>
    <w:rsid w:val="0007513B"/>
    <w:rsid w:val="00087AC9"/>
    <w:rsid w:val="00091A7D"/>
    <w:rsid w:val="000A3F52"/>
    <w:rsid w:val="000A53DB"/>
    <w:rsid w:val="000A638A"/>
    <w:rsid w:val="000C7068"/>
    <w:rsid w:val="000E0D80"/>
    <w:rsid w:val="00105AF5"/>
    <w:rsid w:val="00113E97"/>
    <w:rsid w:val="00152DD6"/>
    <w:rsid w:val="00170A60"/>
    <w:rsid w:val="001860BC"/>
    <w:rsid w:val="00190BC7"/>
    <w:rsid w:val="001A3793"/>
    <w:rsid w:val="001F5E7C"/>
    <w:rsid w:val="00226CA4"/>
    <w:rsid w:val="00242D52"/>
    <w:rsid w:val="00246D45"/>
    <w:rsid w:val="00247787"/>
    <w:rsid w:val="00257E2C"/>
    <w:rsid w:val="002766F8"/>
    <w:rsid w:val="002A105A"/>
    <w:rsid w:val="002C032F"/>
    <w:rsid w:val="002C7C4E"/>
    <w:rsid w:val="002D160D"/>
    <w:rsid w:val="002F7CAD"/>
    <w:rsid w:val="00341071"/>
    <w:rsid w:val="003545B7"/>
    <w:rsid w:val="003549BA"/>
    <w:rsid w:val="003813A7"/>
    <w:rsid w:val="00397BFE"/>
    <w:rsid w:val="003A073B"/>
    <w:rsid w:val="003A6099"/>
    <w:rsid w:val="003C2FFC"/>
    <w:rsid w:val="00407A5E"/>
    <w:rsid w:val="00412D64"/>
    <w:rsid w:val="00430268"/>
    <w:rsid w:val="00442BFE"/>
    <w:rsid w:val="0046539A"/>
    <w:rsid w:val="004A21C4"/>
    <w:rsid w:val="004D52F9"/>
    <w:rsid w:val="004F182B"/>
    <w:rsid w:val="004F2E79"/>
    <w:rsid w:val="004F3D64"/>
    <w:rsid w:val="005412D4"/>
    <w:rsid w:val="0055673B"/>
    <w:rsid w:val="00575EC3"/>
    <w:rsid w:val="005A17D1"/>
    <w:rsid w:val="006146DC"/>
    <w:rsid w:val="006806EA"/>
    <w:rsid w:val="006950D6"/>
    <w:rsid w:val="006B2A18"/>
    <w:rsid w:val="006C2EC9"/>
    <w:rsid w:val="006E7A24"/>
    <w:rsid w:val="00704664"/>
    <w:rsid w:val="0072494E"/>
    <w:rsid w:val="00735BED"/>
    <w:rsid w:val="00736A16"/>
    <w:rsid w:val="0075027E"/>
    <w:rsid w:val="00767653"/>
    <w:rsid w:val="00776045"/>
    <w:rsid w:val="00777724"/>
    <w:rsid w:val="00781EA5"/>
    <w:rsid w:val="00797097"/>
    <w:rsid w:val="007E62E7"/>
    <w:rsid w:val="007F7B1E"/>
    <w:rsid w:val="00802782"/>
    <w:rsid w:val="00812539"/>
    <w:rsid w:val="008155AB"/>
    <w:rsid w:val="0081665D"/>
    <w:rsid w:val="00853DC6"/>
    <w:rsid w:val="00861FE6"/>
    <w:rsid w:val="0088322B"/>
    <w:rsid w:val="00884E37"/>
    <w:rsid w:val="008D315C"/>
    <w:rsid w:val="008E29C8"/>
    <w:rsid w:val="0090527B"/>
    <w:rsid w:val="00914954"/>
    <w:rsid w:val="009159EA"/>
    <w:rsid w:val="00945A37"/>
    <w:rsid w:val="0094638D"/>
    <w:rsid w:val="0096240C"/>
    <w:rsid w:val="00973C70"/>
    <w:rsid w:val="009813FF"/>
    <w:rsid w:val="009A3BA6"/>
    <w:rsid w:val="009B7665"/>
    <w:rsid w:val="009C58F8"/>
    <w:rsid w:val="009C6265"/>
    <w:rsid w:val="00A34E5A"/>
    <w:rsid w:val="00A41356"/>
    <w:rsid w:val="00A646CE"/>
    <w:rsid w:val="00A8771F"/>
    <w:rsid w:val="00A96A6D"/>
    <w:rsid w:val="00AB32C2"/>
    <w:rsid w:val="00AB7784"/>
    <w:rsid w:val="00AC3A98"/>
    <w:rsid w:val="00B40720"/>
    <w:rsid w:val="00B40CDD"/>
    <w:rsid w:val="00B95DB5"/>
    <w:rsid w:val="00BA7057"/>
    <w:rsid w:val="00BB189A"/>
    <w:rsid w:val="00BB2147"/>
    <w:rsid w:val="00BC0188"/>
    <w:rsid w:val="00BD4411"/>
    <w:rsid w:val="00CA2089"/>
    <w:rsid w:val="00CB2109"/>
    <w:rsid w:val="00CD155F"/>
    <w:rsid w:val="00CD237F"/>
    <w:rsid w:val="00CE2722"/>
    <w:rsid w:val="00D326A4"/>
    <w:rsid w:val="00D353BA"/>
    <w:rsid w:val="00D41446"/>
    <w:rsid w:val="00D4442B"/>
    <w:rsid w:val="00D673A5"/>
    <w:rsid w:val="00D9117B"/>
    <w:rsid w:val="00D95CFD"/>
    <w:rsid w:val="00DA7EC0"/>
    <w:rsid w:val="00DE273E"/>
    <w:rsid w:val="00E22778"/>
    <w:rsid w:val="00E45571"/>
    <w:rsid w:val="00E50F98"/>
    <w:rsid w:val="00E61DDD"/>
    <w:rsid w:val="00E76E7B"/>
    <w:rsid w:val="00E84452"/>
    <w:rsid w:val="00EA26CE"/>
    <w:rsid w:val="00F15E5D"/>
    <w:rsid w:val="00F36B54"/>
    <w:rsid w:val="00FA2CE3"/>
    <w:rsid w:val="00FA38EA"/>
    <w:rsid w:val="00FA67F4"/>
    <w:rsid w:val="00FA70C6"/>
    <w:rsid w:val="00FB4831"/>
    <w:rsid w:val="00FD082D"/>
    <w:rsid w:val="00FE16CA"/>
    <w:rsid w:val="00FE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CE476-1565-4B2B-8021-3CF5C1A8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3A073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A073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A073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A073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A073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3A073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FA67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A67F4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A67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A67F4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Normal (Web)"/>
    <w:basedOn w:val="a"/>
    <w:qFormat/>
    <w:rsid w:val="00945A37"/>
    <w:pPr>
      <w:spacing w:before="100" w:beforeAutospacing="1" w:after="100" w:afterAutospacing="1"/>
    </w:pPr>
  </w:style>
  <w:style w:type="character" w:customStyle="1" w:styleId="10">
    <w:name w:val="Заголовок 1 Знак"/>
    <w:aliases w:val="!Части документа Знак"/>
    <w:link w:val="1"/>
    <w:rsid w:val="00CA208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CA208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CA208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CA208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A073B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3A073B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link w:val="a8"/>
    <w:semiHidden/>
    <w:rsid w:val="00CA2089"/>
    <w:rPr>
      <w:rFonts w:ascii="Courier" w:eastAsia="Times New Roman" w:hAnsi="Courier"/>
      <w:sz w:val="22"/>
    </w:rPr>
  </w:style>
  <w:style w:type="character" w:styleId="aa">
    <w:name w:val="Hyperlink"/>
    <w:rsid w:val="003A073B"/>
    <w:rPr>
      <w:color w:val="0000FF"/>
      <w:u w:val="none"/>
    </w:rPr>
  </w:style>
  <w:style w:type="paragraph" w:customStyle="1" w:styleId="Application">
    <w:name w:val="Application!Приложение"/>
    <w:rsid w:val="003A073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A073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A073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b">
    <w:name w:val="List Paragraph"/>
    <w:basedOn w:val="a"/>
    <w:uiPriority w:val="34"/>
    <w:qFormat/>
    <w:rsid w:val="00575EC3"/>
    <w:pPr>
      <w:ind w:left="720"/>
      <w:contextualSpacing/>
    </w:pPr>
  </w:style>
  <w:style w:type="table" w:styleId="ac">
    <w:name w:val="Table Grid"/>
    <w:basedOn w:val="a1"/>
    <w:uiPriority w:val="59"/>
    <w:rsid w:val="004F182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7513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7513B"/>
    <w:rPr>
      <w:rFonts w:ascii="Tahoma" w:eastAsia="Times New Roman" w:hAnsi="Tahoma" w:cs="Tahoma"/>
      <w:sz w:val="16"/>
      <w:szCs w:val="16"/>
    </w:rPr>
  </w:style>
  <w:style w:type="paragraph" w:styleId="af">
    <w:name w:val="No Spacing"/>
    <w:uiPriority w:val="1"/>
    <w:qFormat/>
    <w:rsid w:val="00704664"/>
    <w:pPr>
      <w:ind w:firstLine="567"/>
      <w:jc w:val="both"/>
    </w:pPr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113</TotalTime>
  <Pages>14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dc:description/>
  <cp:lastModifiedBy>Запрудское СП</cp:lastModifiedBy>
  <cp:revision>26</cp:revision>
  <cp:lastPrinted>2025-11-27T11:23:00Z</cp:lastPrinted>
  <dcterms:created xsi:type="dcterms:W3CDTF">2025-12-16T05:50:00Z</dcterms:created>
  <dcterms:modified xsi:type="dcterms:W3CDTF">2025-12-23T10:39:00Z</dcterms:modified>
</cp:coreProperties>
</file>